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6E70C" w14:textId="77777777" w:rsidR="00272035" w:rsidRPr="0097765D" w:rsidRDefault="005020E0" w:rsidP="00272035">
      <w:pPr>
        <w:pStyle w:val="Titolo"/>
        <w:widowControl/>
        <w:tabs>
          <w:tab w:val="left" w:pos="9638"/>
        </w:tabs>
        <w:ind w:left="567"/>
        <w:jc w:val="left"/>
        <w:rPr>
          <w:rFonts w:cs="Arial"/>
          <w:snapToGrid w:val="0"/>
          <w:sz w:val="18"/>
          <w:szCs w:val="18"/>
        </w:rPr>
      </w:pPr>
      <w:r>
        <w:rPr>
          <w:rFonts w:cs="Arial"/>
          <w:b/>
          <w:noProof/>
          <w:sz w:val="18"/>
          <w:szCs w:val="18"/>
        </w:rPr>
        <w:object w:dxaOrig="1440" w:dyaOrig="1440" w14:anchorId="034B4A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5.7pt;margin-top:97.55pt;width:48.2pt;height:48.9pt;z-index:251659264;visibility:visible;mso-wrap-edited:f;mso-wrap-distance-left:0;mso-wrap-distance-right:0;mso-position-horizontal-relative:page;mso-position-vertical-relative:page">
            <v:imagedata r:id="rId8" o:title=""/>
            <w10:wrap anchorx="page" anchory="page"/>
          </v:shape>
          <o:OLEObject Type="Embed" ProgID="Word.Picture.8" ShapeID="_x0000_s1027" DrawAspect="Content" ObjectID="_1839749552" r:id="rId9"/>
        </w:object>
      </w:r>
    </w:p>
    <w:p w14:paraId="7ADA93D1" w14:textId="77777777" w:rsidR="00272035" w:rsidRPr="0097765D" w:rsidRDefault="00272035" w:rsidP="00C3115F">
      <w:pPr>
        <w:pStyle w:val="Titolo"/>
        <w:widowControl/>
        <w:tabs>
          <w:tab w:val="left" w:pos="9638"/>
        </w:tabs>
        <w:ind w:left="567"/>
        <w:rPr>
          <w:rFonts w:cs="Arial"/>
          <w:sz w:val="18"/>
          <w:szCs w:val="18"/>
        </w:rPr>
      </w:pPr>
      <w:r w:rsidRPr="0097765D">
        <w:rPr>
          <w:rFonts w:cs="Arial"/>
          <w:snapToGrid w:val="0"/>
          <w:sz w:val="18"/>
          <w:szCs w:val="18"/>
        </w:rPr>
        <w:t>Ministero dell’istruzione e del merito</w:t>
      </w:r>
    </w:p>
    <w:p w14:paraId="2E65BEAD" w14:textId="77777777" w:rsidR="00272035" w:rsidRPr="0097765D" w:rsidRDefault="00272035" w:rsidP="00C3115F">
      <w:pPr>
        <w:ind w:left="567"/>
        <w:jc w:val="center"/>
        <w:rPr>
          <w:rFonts w:cs="Arial"/>
          <w:b/>
          <w:bCs/>
          <w:sz w:val="18"/>
          <w:szCs w:val="18"/>
        </w:rPr>
      </w:pPr>
      <w:r w:rsidRPr="0097765D">
        <w:rPr>
          <w:rFonts w:cs="Arial"/>
          <w:b/>
          <w:bCs/>
          <w:sz w:val="18"/>
          <w:szCs w:val="18"/>
        </w:rPr>
        <w:t>Istituto Comprensivo "Dante"</w:t>
      </w:r>
    </w:p>
    <w:p w14:paraId="1050AF2B" w14:textId="77777777" w:rsidR="00272035" w:rsidRPr="0097765D" w:rsidRDefault="00272035" w:rsidP="00C3115F">
      <w:pPr>
        <w:ind w:left="567"/>
        <w:jc w:val="center"/>
        <w:rPr>
          <w:rFonts w:cs="Arial"/>
          <w:sz w:val="18"/>
          <w:szCs w:val="18"/>
        </w:rPr>
      </w:pPr>
      <w:r w:rsidRPr="0097765D">
        <w:rPr>
          <w:rFonts w:cs="Arial"/>
          <w:sz w:val="18"/>
          <w:szCs w:val="18"/>
        </w:rPr>
        <w:t>Via Rusnati,1 – 21013 Gallarate (VA)</w:t>
      </w:r>
    </w:p>
    <w:p w14:paraId="025CC091" w14:textId="77777777" w:rsidR="00272035" w:rsidRPr="0097765D" w:rsidRDefault="00272035" w:rsidP="00C3115F">
      <w:pPr>
        <w:ind w:left="567"/>
        <w:jc w:val="center"/>
        <w:rPr>
          <w:rFonts w:cs="Arial"/>
          <w:i/>
          <w:iCs/>
          <w:sz w:val="18"/>
          <w:szCs w:val="18"/>
        </w:rPr>
      </w:pPr>
      <w:r w:rsidRPr="0097765D">
        <w:rPr>
          <w:rFonts w:cs="Arial"/>
          <w:sz w:val="18"/>
          <w:szCs w:val="18"/>
        </w:rPr>
        <w:t>C.F. 91055810120– Cod. Meccanografico VAIC878006</w:t>
      </w:r>
    </w:p>
    <w:p w14:paraId="3B543A24" w14:textId="59D098DB" w:rsidR="00272035" w:rsidRPr="0097765D" w:rsidRDefault="00272035" w:rsidP="00C3115F">
      <w:pPr>
        <w:ind w:left="567"/>
        <w:jc w:val="center"/>
        <w:rPr>
          <w:rFonts w:cs="Arial"/>
          <w:sz w:val="18"/>
          <w:szCs w:val="18"/>
        </w:rPr>
      </w:pPr>
      <w:r w:rsidRPr="0097765D">
        <w:rPr>
          <w:rFonts w:cs="Arial"/>
          <w:sz w:val="18"/>
          <w:szCs w:val="18"/>
        </w:rPr>
        <w:t>Tel. 0331.792428 - e-mail: vaic878006@istruzione.it</w:t>
      </w:r>
    </w:p>
    <w:p w14:paraId="29474B27" w14:textId="77777777" w:rsidR="00272035" w:rsidRPr="0097765D" w:rsidRDefault="00272035" w:rsidP="00C3115F">
      <w:pPr>
        <w:jc w:val="center"/>
        <w:rPr>
          <w:rFonts w:cs="Arial"/>
          <w:sz w:val="18"/>
          <w:szCs w:val="18"/>
        </w:rPr>
      </w:pPr>
    </w:p>
    <w:p w14:paraId="2F1ADA01" w14:textId="65FDEC0C" w:rsidR="00272035" w:rsidRPr="0097765D" w:rsidRDefault="00272035" w:rsidP="00272035">
      <w:pPr>
        <w:rPr>
          <w:rFonts w:cs="Arial"/>
          <w:i/>
          <w:sz w:val="18"/>
          <w:szCs w:val="18"/>
        </w:rPr>
      </w:pPr>
      <w:r w:rsidRPr="0097765D">
        <w:rPr>
          <w:rFonts w:cs="Arial"/>
          <w:i/>
          <w:sz w:val="18"/>
          <w:szCs w:val="18"/>
        </w:rPr>
        <w:t>===============================================================</w:t>
      </w:r>
      <w:r w:rsidR="00BC1205">
        <w:rPr>
          <w:rFonts w:cs="Arial"/>
          <w:i/>
          <w:sz w:val="18"/>
          <w:szCs w:val="18"/>
        </w:rPr>
        <w:t>==========================</w:t>
      </w:r>
      <w:r w:rsidRPr="0097765D">
        <w:rPr>
          <w:rFonts w:cs="Arial"/>
          <w:i/>
          <w:sz w:val="18"/>
          <w:szCs w:val="18"/>
        </w:rPr>
        <w:t>==</w:t>
      </w:r>
    </w:p>
    <w:p w14:paraId="18EA1050" w14:textId="77777777" w:rsidR="004A2DC5" w:rsidRPr="0097765D" w:rsidRDefault="004A2DC5" w:rsidP="00CD0A4F">
      <w:pPr>
        <w:spacing w:line="195" w:lineRule="exact"/>
        <w:ind w:left="183"/>
        <w:jc w:val="right"/>
        <w:rPr>
          <w:rFonts w:cs="Arial"/>
          <w:b/>
          <w:sz w:val="18"/>
          <w:szCs w:val="18"/>
        </w:rPr>
      </w:pPr>
    </w:p>
    <w:p w14:paraId="01478313" w14:textId="13BEC722" w:rsidR="003B5214" w:rsidRPr="00BC1205" w:rsidRDefault="003B5214" w:rsidP="00CD0A4F">
      <w:pPr>
        <w:spacing w:line="195" w:lineRule="exact"/>
        <w:ind w:left="183"/>
        <w:jc w:val="right"/>
        <w:rPr>
          <w:rFonts w:ascii="Verdana" w:hAnsi="Verdana" w:cs="Arial"/>
          <w:b/>
          <w:sz w:val="18"/>
          <w:szCs w:val="18"/>
        </w:rPr>
      </w:pPr>
      <w:r w:rsidRPr="00BC1205">
        <w:rPr>
          <w:rFonts w:ascii="Verdana" w:hAnsi="Verdana" w:cs="Arial"/>
          <w:b/>
          <w:sz w:val="18"/>
          <w:szCs w:val="18"/>
        </w:rPr>
        <w:t>ALLEGATO</w:t>
      </w:r>
      <w:r w:rsidRPr="00BC1205">
        <w:rPr>
          <w:rFonts w:ascii="Verdana" w:hAnsi="Verdana" w:cs="Arial"/>
          <w:b/>
          <w:spacing w:val="13"/>
          <w:sz w:val="18"/>
          <w:szCs w:val="18"/>
        </w:rPr>
        <w:t xml:space="preserve"> </w:t>
      </w:r>
      <w:r w:rsidRPr="00BC1205">
        <w:rPr>
          <w:rFonts w:ascii="Verdana" w:hAnsi="Verdana" w:cs="Arial"/>
          <w:b/>
          <w:sz w:val="18"/>
          <w:szCs w:val="18"/>
        </w:rPr>
        <w:t>A</w:t>
      </w:r>
    </w:p>
    <w:p w14:paraId="5F83D0F9" w14:textId="77777777" w:rsidR="00CD0A4F" w:rsidRPr="00BC1205" w:rsidRDefault="00CD0A4F" w:rsidP="00CD0A4F">
      <w:pPr>
        <w:spacing w:line="195" w:lineRule="exact"/>
        <w:ind w:left="183"/>
        <w:rPr>
          <w:rFonts w:ascii="Verdana" w:hAnsi="Verdana" w:cs="Arial"/>
          <w:b/>
          <w:sz w:val="18"/>
          <w:szCs w:val="18"/>
        </w:rPr>
      </w:pPr>
    </w:p>
    <w:p w14:paraId="7DDABC5C" w14:textId="3EB087BC" w:rsidR="00BC1205" w:rsidRPr="00BC1205" w:rsidRDefault="003B5214" w:rsidP="00BC1205">
      <w:pPr>
        <w:spacing w:line="249" w:lineRule="auto"/>
        <w:ind w:left="137" w:hanging="10"/>
        <w:jc w:val="both"/>
        <w:rPr>
          <w:rFonts w:ascii="Verdana" w:eastAsiaTheme="minorEastAsia" w:hAnsi="Verdana" w:cs="Garamond"/>
          <w:sz w:val="18"/>
          <w:szCs w:val="18"/>
        </w:rPr>
      </w:pPr>
      <w:r w:rsidRPr="00BC1205">
        <w:rPr>
          <w:rFonts w:ascii="Verdana" w:hAnsi="Verdana" w:cs="Arial"/>
          <w:b/>
          <w:w w:val="105"/>
          <w:sz w:val="18"/>
          <w:szCs w:val="18"/>
        </w:rPr>
        <w:t>Istanza di partecipazione</w:t>
      </w:r>
      <w:r w:rsidRPr="00BC1205">
        <w:rPr>
          <w:rFonts w:ascii="Verdana" w:hAnsi="Verdana" w:cs="Arial"/>
          <w:w w:val="105"/>
          <w:sz w:val="18"/>
          <w:szCs w:val="18"/>
        </w:rPr>
        <w:t xml:space="preserve"> </w:t>
      </w:r>
      <w:r w:rsidR="004A2DC5" w:rsidRPr="00BC1205">
        <w:rPr>
          <w:rFonts w:ascii="Verdana" w:hAnsi="Verdana" w:cs="Arial"/>
          <w:w w:val="105"/>
          <w:sz w:val="18"/>
          <w:szCs w:val="18"/>
        </w:rPr>
        <w:t>all</w:t>
      </w:r>
      <w:r w:rsidR="00BC1205" w:rsidRPr="00BC1205">
        <w:rPr>
          <w:rFonts w:ascii="Verdana" w:hAnsi="Verdana" w:cs="Arial"/>
          <w:w w:val="105"/>
          <w:sz w:val="18"/>
          <w:szCs w:val="18"/>
        </w:rPr>
        <w:t>’</w:t>
      </w:r>
      <w:r w:rsidR="004A2DC5" w:rsidRPr="00BC1205">
        <w:rPr>
          <w:rFonts w:ascii="Verdana" w:hAnsi="Verdana" w:cs="Arial"/>
          <w:w w:val="105"/>
          <w:sz w:val="18"/>
          <w:szCs w:val="18"/>
        </w:rPr>
        <w:t xml:space="preserve"> </w:t>
      </w:r>
      <w:r w:rsidR="00BC1205" w:rsidRPr="00BC1205">
        <w:rPr>
          <w:rFonts w:ascii="Verdana" w:hAnsi="Verdana"/>
          <w:sz w:val="18"/>
          <w:szCs w:val="18"/>
        </w:rPr>
        <w:t xml:space="preserve">Avviso per la selezione docenti interni ESPERTI e TUTOR a valere sul Progetto PN 2021/2027 (FSE+) </w:t>
      </w:r>
      <w:r w:rsidR="00BC1205" w:rsidRPr="00BC1205">
        <w:rPr>
          <w:rFonts w:ascii="Verdana" w:eastAsiaTheme="minorEastAsia" w:hAnsi="Verdana" w:cs="Garamond"/>
          <w:sz w:val="18"/>
          <w:szCs w:val="18"/>
        </w:rPr>
        <w:t>Fondi Strutturali Europei – Programma Nazionale “Scuola e competenze” 2021-2027 – Fondo sociale europeo plus (FSE+) – Priorità 1 – Scuola e competenze (FSE+), Obiettivo specifico ESO4.6 – Azione ESO4.</w:t>
      </w:r>
      <w:proofErr w:type="gramStart"/>
      <w:r w:rsidR="00BC1205" w:rsidRPr="00BC1205">
        <w:rPr>
          <w:rFonts w:ascii="Verdana" w:eastAsiaTheme="minorEastAsia" w:hAnsi="Verdana" w:cs="Garamond"/>
          <w:sz w:val="18"/>
          <w:szCs w:val="18"/>
        </w:rPr>
        <w:t>6.A</w:t>
      </w:r>
      <w:proofErr w:type="gramEnd"/>
      <w:r w:rsidR="00BC1205" w:rsidRPr="00BC1205">
        <w:rPr>
          <w:rFonts w:ascii="Verdana" w:eastAsiaTheme="minorEastAsia" w:hAnsi="Verdana" w:cs="Garamond"/>
          <w:sz w:val="18"/>
          <w:szCs w:val="18"/>
        </w:rPr>
        <w:t xml:space="preserve">1 – sotto-azione ESO4.6. A.1B.- Interventi di cui al decreto n. 176 del 09/09/2025 del Ministro dell’istruzione e del merito – Avviso pubblico prot. n. AOOGABMI-55669 del 10/03/2026 FSE+, Agenda NORD </w:t>
      </w:r>
      <w:proofErr w:type="spellStart"/>
      <w:r w:rsidR="00BC1205" w:rsidRPr="00BC1205">
        <w:rPr>
          <w:rFonts w:ascii="Verdana" w:eastAsiaTheme="minorEastAsia" w:hAnsi="Verdana" w:cs="Garamond"/>
          <w:sz w:val="18"/>
          <w:szCs w:val="18"/>
        </w:rPr>
        <w:t>a.s.</w:t>
      </w:r>
      <w:proofErr w:type="spellEnd"/>
      <w:r w:rsidR="00BC1205" w:rsidRPr="00BC1205">
        <w:rPr>
          <w:rFonts w:ascii="Verdana" w:eastAsiaTheme="minorEastAsia" w:hAnsi="Verdana" w:cs="Garamond"/>
          <w:sz w:val="18"/>
          <w:szCs w:val="18"/>
        </w:rPr>
        <w:t xml:space="preserve"> 2025-2026 e 2026-2027.</w:t>
      </w:r>
    </w:p>
    <w:p w14:paraId="4B79177F" w14:textId="77777777" w:rsidR="00BC1205" w:rsidRPr="00BC1205" w:rsidRDefault="00BC1205" w:rsidP="00BC1205">
      <w:pPr>
        <w:spacing w:line="249" w:lineRule="auto"/>
        <w:ind w:left="137" w:hanging="10"/>
        <w:jc w:val="both"/>
        <w:rPr>
          <w:rFonts w:ascii="Verdana" w:eastAsiaTheme="minorEastAsia" w:hAnsi="Verdana" w:cs="Garamond"/>
          <w:sz w:val="18"/>
          <w:szCs w:val="18"/>
        </w:rPr>
      </w:pPr>
      <w:r w:rsidRPr="00BC1205">
        <w:rPr>
          <w:rFonts w:ascii="Verdana" w:eastAsiaTheme="minorEastAsia" w:hAnsi="Verdana" w:cs="Garamond"/>
          <w:sz w:val="18"/>
          <w:szCs w:val="18"/>
        </w:rPr>
        <w:t>Titolo Progetto: “Competenze in Crescita</w:t>
      </w:r>
    </w:p>
    <w:p w14:paraId="7F87498F" w14:textId="77777777" w:rsidR="00BC1205" w:rsidRPr="00BC1205" w:rsidRDefault="00BC1205" w:rsidP="00BC1205">
      <w:pPr>
        <w:spacing w:line="249" w:lineRule="auto"/>
        <w:ind w:left="137" w:hanging="10"/>
        <w:jc w:val="both"/>
        <w:rPr>
          <w:rFonts w:ascii="Verdana" w:eastAsiaTheme="minorEastAsia" w:hAnsi="Verdana" w:cs="Garamond"/>
          <w:sz w:val="18"/>
          <w:szCs w:val="18"/>
        </w:rPr>
      </w:pPr>
      <w:r w:rsidRPr="00BC1205">
        <w:rPr>
          <w:rFonts w:ascii="Verdana" w:eastAsiaTheme="minorEastAsia" w:hAnsi="Verdana" w:cs="Garamond"/>
          <w:sz w:val="18"/>
          <w:szCs w:val="18"/>
        </w:rPr>
        <w:t>Codice Progetto: ESO4.</w:t>
      </w:r>
      <w:proofErr w:type="gramStart"/>
      <w:r w:rsidRPr="00BC1205">
        <w:rPr>
          <w:rFonts w:ascii="Verdana" w:eastAsiaTheme="minorEastAsia" w:hAnsi="Verdana" w:cs="Garamond"/>
          <w:sz w:val="18"/>
          <w:szCs w:val="18"/>
        </w:rPr>
        <w:t>6.A</w:t>
      </w:r>
      <w:proofErr w:type="gramEnd"/>
      <w:r w:rsidRPr="00BC1205">
        <w:rPr>
          <w:rFonts w:ascii="Verdana" w:eastAsiaTheme="minorEastAsia" w:hAnsi="Verdana" w:cs="Garamond"/>
          <w:sz w:val="18"/>
          <w:szCs w:val="18"/>
        </w:rPr>
        <w:t>1.B-FSEPN-LO-2026-743</w:t>
      </w:r>
    </w:p>
    <w:p w14:paraId="0F34A38B" w14:textId="041DFEC5" w:rsidR="004A2DC5" w:rsidRPr="00BC1205" w:rsidRDefault="00BC1205" w:rsidP="00BC1205">
      <w:pPr>
        <w:spacing w:after="33" w:line="249" w:lineRule="auto"/>
        <w:ind w:left="137" w:right="327" w:hanging="1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/>
          <w:b/>
          <w:sz w:val="18"/>
          <w:szCs w:val="18"/>
        </w:rPr>
        <w:t>CUP: G34D26001390007</w:t>
      </w:r>
    </w:p>
    <w:p w14:paraId="289D66DC" w14:textId="15BD8DE0" w:rsidR="003B5214" w:rsidRPr="00BC1205" w:rsidRDefault="003B5214" w:rsidP="004A2DC5">
      <w:pPr>
        <w:spacing w:after="33" w:line="249" w:lineRule="auto"/>
        <w:ind w:left="5093" w:right="327"/>
        <w:jc w:val="both"/>
        <w:rPr>
          <w:rFonts w:ascii="Verdana" w:hAnsi="Verdana" w:cs="Arial"/>
          <w:w w:val="105"/>
          <w:sz w:val="18"/>
          <w:szCs w:val="18"/>
        </w:rPr>
      </w:pPr>
      <w:r w:rsidRPr="00BC1205">
        <w:rPr>
          <w:rFonts w:ascii="Verdana" w:hAnsi="Verdana" w:cs="Arial"/>
          <w:w w:val="105"/>
          <w:sz w:val="18"/>
          <w:szCs w:val="18"/>
        </w:rPr>
        <w:t>Al</w:t>
      </w:r>
      <w:r w:rsidRPr="00BC1205">
        <w:rPr>
          <w:rFonts w:ascii="Verdana" w:hAnsi="Verdana" w:cs="Arial"/>
          <w:spacing w:val="13"/>
          <w:w w:val="105"/>
          <w:sz w:val="18"/>
          <w:szCs w:val="18"/>
        </w:rPr>
        <w:t xml:space="preserve"> </w:t>
      </w:r>
      <w:r w:rsidRPr="00BC1205">
        <w:rPr>
          <w:rFonts w:ascii="Verdana" w:hAnsi="Verdana" w:cs="Arial"/>
          <w:w w:val="105"/>
          <w:sz w:val="18"/>
          <w:szCs w:val="18"/>
        </w:rPr>
        <w:t>Dirigente</w:t>
      </w:r>
      <w:r w:rsidRPr="00BC1205">
        <w:rPr>
          <w:rFonts w:ascii="Verdana" w:hAnsi="Verdana" w:cs="Arial"/>
          <w:spacing w:val="17"/>
          <w:w w:val="105"/>
          <w:sz w:val="18"/>
          <w:szCs w:val="18"/>
        </w:rPr>
        <w:t xml:space="preserve"> </w:t>
      </w:r>
      <w:r w:rsidRPr="00BC1205">
        <w:rPr>
          <w:rFonts w:ascii="Verdana" w:hAnsi="Verdana" w:cs="Arial"/>
          <w:w w:val="105"/>
          <w:sz w:val="18"/>
          <w:szCs w:val="18"/>
        </w:rPr>
        <w:t>Scolastico</w:t>
      </w:r>
    </w:p>
    <w:p w14:paraId="57BC888C" w14:textId="134DEA6F" w:rsidR="00AD1F45" w:rsidRPr="00BC1205" w:rsidRDefault="00AD1F45" w:rsidP="005D2B79">
      <w:pPr>
        <w:spacing w:before="4" w:line="360" w:lineRule="auto"/>
        <w:ind w:left="181" w:right="125"/>
        <w:jc w:val="right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>dell’Istituto Comprensivo Dante di Gallarate (VA)</w:t>
      </w:r>
    </w:p>
    <w:p w14:paraId="2F274E36" w14:textId="11F035B4" w:rsidR="004A2DC5" w:rsidRPr="00BC1205" w:rsidRDefault="004A2DC5" w:rsidP="004A2DC5">
      <w:pPr>
        <w:spacing w:before="4" w:line="360" w:lineRule="auto"/>
        <w:ind w:left="181" w:right="125"/>
        <w:rPr>
          <w:rFonts w:ascii="Verdana" w:hAnsi="Verdana" w:cs="Arial"/>
          <w:sz w:val="18"/>
          <w:szCs w:val="18"/>
        </w:rPr>
      </w:pPr>
    </w:p>
    <w:p w14:paraId="2D22177F" w14:textId="77777777" w:rsidR="004A2DC5" w:rsidRPr="00BC1205" w:rsidRDefault="004A2DC5" w:rsidP="004A2DC5">
      <w:pPr>
        <w:pStyle w:val="Titolo1"/>
        <w:ind w:left="25" w:right="25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Procedura di selezione interna per il conferimento di incarichi individuali </w:t>
      </w:r>
    </w:p>
    <w:p w14:paraId="0FEC2E25" w14:textId="77777777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tbl>
      <w:tblPr>
        <w:tblStyle w:val="TableGrid"/>
        <w:tblW w:w="9623" w:type="dxa"/>
        <w:tblInd w:w="16" w:type="dxa"/>
        <w:tblCellMar>
          <w:top w:w="40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4159"/>
        <w:gridCol w:w="896"/>
        <w:gridCol w:w="2450"/>
      </w:tblGrid>
      <w:tr w:rsidR="004A2DC5" w:rsidRPr="00BC1205" w14:paraId="1896F99D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2EE19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La/il sottoscritta/o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518D0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75B46A" w14:textId="77777777" w:rsidR="004A2DC5" w:rsidRPr="00BC1205" w:rsidRDefault="004A2DC5" w:rsidP="007F6AB8">
            <w:pPr>
              <w:spacing w:after="160" w:line="259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A2DC5" w:rsidRPr="00BC1205" w14:paraId="7BFF24C4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2AADD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Nata/o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CE47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36C83" w14:textId="77777777" w:rsidR="004A2DC5" w:rsidRPr="00BC1205" w:rsidRDefault="004A2DC5" w:rsidP="007F6AB8">
            <w:pPr>
              <w:spacing w:line="259" w:lineRule="auto"/>
              <w:ind w:left="1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il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9497" w14:textId="77777777" w:rsidR="004A2DC5" w:rsidRPr="00BC1205" w:rsidRDefault="004A2DC5" w:rsidP="007F6AB8">
            <w:pPr>
              <w:spacing w:line="259" w:lineRule="auto"/>
              <w:ind w:left="1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4A2DC5" w:rsidRPr="00BC1205" w14:paraId="77CD0658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27116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Residente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91276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61EEC" w14:textId="77777777" w:rsidR="004A2DC5" w:rsidRPr="00BC1205" w:rsidRDefault="004A2DC5" w:rsidP="007F6AB8">
            <w:pPr>
              <w:spacing w:after="160" w:line="259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A2DC5" w:rsidRPr="00BC1205" w14:paraId="290D4519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794A2B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Via/piazza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230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09889D" w14:textId="77777777" w:rsidR="004A2DC5" w:rsidRPr="00BC1205" w:rsidRDefault="004A2DC5" w:rsidP="007F6AB8">
            <w:pPr>
              <w:spacing w:line="259" w:lineRule="auto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n.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CC52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4A2DC5" w:rsidRPr="00BC1205" w14:paraId="394231D1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20ABB7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Codice fiscale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8914D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B20B2" w14:textId="77777777" w:rsidR="004A2DC5" w:rsidRPr="00BC1205" w:rsidRDefault="004A2DC5" w:rsidP="007F6AB8">
            <w:pPr>
              <w:spacing w:after="160" w:line="259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A2DC5" w:rsidRPr="00BC1205" w14:paraId="14EB4E37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7E0128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b/>
                <w:sz w:val="18"/>
                <w:szCs w:val="18"/>
              </w:rPr>
              <w:t xml:space="preserve">In qualità di 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F3A63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6FE685" w14:textId="77777777" w:rsidR="004A2DC5" w:rsidRPr="00BC1205" w:rsidRDefault="004A2DC5" w:rsidP="007F6AB8">
            <w:pPr>
              <w:spacing w:after="160" w:line="259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A2DC5" w:rsidRPr="00BC1205" w14:paraId="3E86903E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5BEA" w14:textId="77777777" w:rsidR="004A2DC5" w:rsidRPr="00BC1205" w:rsidRDefault="004A2DC5" w:rsidP="007F6AB8">
            <w:pPr>
              <w:spacing w:line="259" w:lineRule="auto"/>
              <w:ind w:left="5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6E1DE" w14:textId="77777777" w:rsidR="004A2DC5" w:rsidRPr="00BC1205" w:rsidRDefault="004A2DC5" w:rsidP="007F6AB8">
            <w:pPr>
              <w:spacing w:line="259" w:lineRule="auto"/>
              <w:ind w:left="13"/>
              <w:rPr>
                <w:rFonts w:ascii="Verdana" w:hAnsi="Verdana" w:cs="Arial"/>
                <w:sz w:val="18"/>
                <w:szCs w:val="18"/>
              </w:rPr>
            </w:pPr>
            <w:r w:rsidRPr="00BC1205">
              <w:rPr>
                <w:rFonts w:ascii="Verdana" w:hAnsi="Verdana" w:cs="Arial"/>
                <w:i/>
                <w:sz w:val="18"/>
                <w:szCs w:val="18"/>
              </w:rPr>
              <w:t>in servizio presso l’Istituzione scolastica</w:t>
            </w:r>
            <w:r w:rsidRPr="00BC1205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73F4E4" w14:textId="77777777" w:rsidR="004A2DC5" w:rsidRPr="00BC1205" w:rsidRDefault="004A2DC5" w:rsidP="007F6AB8">
            <w:pPr>
              <w:spacing w:after="160" w:line="259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B5863F4" w14:textId="77777777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18FF61C8" w14:textId="77777777" w:rsidR="004A2DC5" w:rsidRPr="00BC1205" w:rsidRDefault="004A2DC5" w:rsidP="004A2DC5">
      <w:pPr>
        <w:spacing w:after="113"/>
        <w:ind w:left="5" w:right="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1856FCD7" w14:textId="223703E2" w:rsidR="004A2DC5" w:rsidRPr="00BC1205" w:rsidRDefault="004A2DC5" w:rsidP="004A2DC5">
      <w:pPr>
        <w:pStyle w:val="Titolo1"/>
        <w:ind w:left="25" w:right="18"/>
        <w:jc w:val="center"/>
        <w:rPr>
          <w:rFonts w:ascii="Verdana" w:hAnsi="Verdana" w:cs="Arial"/>
          <w:b/>
          <w:sz w:val="18"/>
          <w:szCs w:val="18"/>
        </w:rPr>
      </w:pPr>
      <w:r w:rsidRPr="00BC1205">
        <w:rPr>
          <w:rFonts w:ascii="Verdana" w:hAnsi="Verdana" w:cs="Arial"/>
          <w:b/>
          <w:sz w:val="18"/>
          <w:szCs w:val="18"/>
        </w:rPr>
        <w:t>CHIEDE</w:t>
      </w:r>
    </w:p>
    <w:p w14:paraId="339CC919" w14:textId="77777777" w:rsidR="004A2DC5" w:rsidRPr="00BC1205" w:rsidRDefault="004A2DC5" w:rsidP="004A2DC5">
      <w:pPr>
        <w:rPr>
          <w:rFonts w:ascii="Verdana" w:hAnsi="Verdana" w:cs="Arial"/>
          <w:sz w:val="18"/>
          <w:szCs w:val="18"/>
        </w:rPr>
      </w:pPr>
    </w:p>
    <w:p w14:paraId="5C2E8D02" w14:textId="77777777" w:rsidR="004A2DC5" w:rsidRPr="00BC1205" w:rsidRDefault="004A2DC5" w:rsidP="004A2DC5">
      <w:pPr>
        <w:ind w:left="5" w:right="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essere ammesso/a </w:t>
      </w:r>
      <w:proofErr w:type="spellStart"/>
      <w:r w:rsidRPr="00BC1205">
        <w:rPr>
          <w:rFonts w:ascii="Verdana" w:hAnsi="Verdana" w:cs="Arial"/>
          <w:sz w:val="18"/>
          <w:szCs w:val="18"/>
        </w:rPr>
        <w:t>a</w:t>
      </w:r>
      <w:proofErr w:type="spellEnd"/>
      <w:r w:rsidRPr="00BC1205">
        <w:rPr>
          <w:rFonts w:ascii="Verdana" w:hAnsi="Verdana" w:cs="Arial"/>
          <w:sz w:val="18"/>
          <w:szCs w:val="18"/>
        </w:rPr>
        <w:t xml:space="preserve"> partecipare alla procedura in oggetto, per il/i seguente/i PROFILO/I  </w:t>
      </w:r>
    </w:p>
    <w:p w14:paraId="00E47BD1" w14:textId="48011441" w:rsidR="004A2DC5" w:rsidRDefault="004A2DC5" w:rsidP="004A2DC5">
      <w:pPr>
        <w:spacing w:line="241" w:lineRule="auto"/>
        <w:ind w:left="10"/>
        <w:rPr>
          <w:rFonts w:ascii="Verdana" w:hAnsi="Verdana" w:cs="Arial"/>
          <w:b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>(</w:t>
      </w:r>
      <w:r w:rsidR="0094172E" w:rsidRPr="00BC1205">
        <w:rPr>
          <w:rFonts w:ascii="Verdana" w:hAnsi="Verdana" w:cs="Arial"/>
          <w:b/>
          <w:sz w:val="18"/>
          <w:szCs w:val="18"/>
        </w:rPr>
        <w:t xml:space="preserve">Data la contemporaneità di svolgimento dei moduli, </w:t>
      </w:r>
      <w:r w:rsidRPr="00BC1205">
        <w:rPr>
          <w:rFonts w:ascii="Verdana" w:hAnsi="Verdana" w:cs="Arial"/>
          <w:b/>
          <w:sz w:val="18"/>
          <w:szCs w:val="18"/>
        </w:rPr>
        <w:t xml:space="preserve">è possibile candidarsi per un solo incarico di esperto </w:t>
      </w:r>
      <w:r w:rsidR="0094172E" w:rsidRPr="00BC1205">
        <w:rPr>
          <w:rFonts w:ascii="Verdana" w:hAnsi="Verdana" w:cs="Arial"/>
          <w:b/>
          <w:sz w:val="18"/>
          <w:szCs w:val="18"/>
        </w:rPr>
        <w:t>o</w:t>
      </w:r>
      <w:r w:rsidRPr="00BC1205">
        <w:rPr>
          <w:rFonts w:ascii="Verdana" w:hAnsi="Verdana" w:cs="Arial"/>
          <w:b/>
          <w:sz w:val="18"/>
          <w:szCs w:val="18"/>
        </w:rPr>
        <w:t xml:space="preserve"> un solo incarico di tutor): </w:t>
      </w:r>
    </w:p>
    <w:p w14:paraId="6C72D4B5" w14:textId="77777777" w:rsidR="00E82D6F" w:rsidRPr="00BC1205" w:rsidRDefault="00E82D6F" w:rsidP="004A2DC5">
      <w:pPr>
        <w:spacing w:line="241" w:lineRule="auto"/>
        <w:ind w:left="10"/>
        <w:rPr>
          <w:rFonts w:ascii="Verdana" w:hAnsi="Verdana" w:cs="Arial"/>
          <w:b/>
          <w:sz w:val="18"/>
          <w:szCs w:val="18"/>
        </w:rPr>
      </w:pPr>
    </w:p>
    <w:p w14:paraId="586EBE97" w14:textId="77777777" w:rsidR="004A2DC5" w:rsidRPr="00BC1205" w:rsidRDefault="004A2DC5" w:rsidP="004A2DC5">
      <w:pPr>
        <w:spacing w:line="259" w:lineRule="auto"/>
        <w:ind w:left="114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tbl>
      <w:tblPr>
        <w:tblStyle w:val="TableGrid"/>
        <w:tblW w:w="9622" w:type="dxa"/>
        <w:tblInd w:w="16" w:type="dxa"/>
        <w:tblCellMar>
          <w:top w:w="45" w:type="dxa"/>
          <w:left w:w="104" w:type="dxa"/>
          <w:right w:w="66" w:type="dxa"/>
        </w:tblCellMar>
        <w:tblLook w:val="04A0" w:firstRow="1" w:lastRow="0" w:firstColumn="1" w:lastColumn="0" w:noHBand="0" w:noVBand="1"/>
      </w:tblPr>
      <w:tblGrid>
        <w:gridCol w:w="7492"/>
        <w:gridCol w:w="2130"/>
      </w:tblGrid>
      <w:tr w:rsidR="004A2DC5" w:rsidRPr="00C773D7" w14:paraId="3C4616A9" w14:textId="77777777" w:rsidTr="00C773D7">
        <w:trPr>
          <w:trHeight w:val="798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AA31EC" w14:textId="77777777" w:rsidR="00C773D7" w:rsidRPr="00C773D7" w:rsidRDefault="004A2DC5" w:rsidP="007F6AB8">
            <w:pPr>
              <w:spacing w:line="259" w:lineRule="auto"/>
              <w:ind w:left="2806" w:right="1802" w:hanging="47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lastRenderedPageBreak/>
              <w:t xml:space="preserve">RUOLO di ESPERTO </w:t>
            </w:r>
          </w:p>
          <w:p w14:paraId="35BFE688" w14:textId="317DA7D7" w:rsidR="004A2DC5" w:rsidRPr="00C773D7" w:rsidRDefault="00C773D7" w:rsidP="007F6AB8">
            <w:pPr>
              <w:spacing w:line="259" w:lineRule="auto"/>
              <w:ind w:left="2806" w:right="1802" w:hanging="47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      </w:t>
            </w:r>
            <w:r w:rsidR="005837D1">
              <w:rPr>
                <w:rFonts w:ascii="Verdana" w:hAnsi="Verdana" w:cs="Arial"/>
                <w:b/>
                <w:sz w:val="17"/>
                <w:szCs w:val="17"/>
              </w:rPr>
              <w:t>MODULI</w:t>
            </w:r>
            <w:r w:rsidR="004A2DC5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 </w:t>
            </w:r>
          </w:p>
          <w:p w14:paraId="2B929381" w14:textId="7E51EC9A" w:rsidR="00C773D7" w:rsidRPr="00C773D7" w:rsidRDefault="005837D1" w:rsidP="00C773D7">
            <w:pPr>
              <w:spacing w:line="259" w:lineRule="auto"/>
              <w:ind w:left="2806" w:right="1802" w:hanging="1803"/>
              <w:rPr>
                <w:rFonts w:ascii="Verdana" w:hAnsi="Verdana" w:cs="Arial"/>
                <w:sz w:val="17"/>
                <w:szCs w:val="17"/>
              </w:rPr>
            </w:pPr>
            <w:r>
              <w:rPr>
                <w:rFonts w:ascii="Verdana" w:hAnsi="Verdana" w:cs="Arial"/>
                <w:sz w:val="17"/>
                <w:szCs w:val="17"/>
              </w:rPr>
              <w:t xml:space="preserve">         </w:t>
            </w:r>
            <w:proofErr w:type="gramStart"/>
            <w:r w:rsidR="00C773D7" w:rsidRPr="00C773D7">
              <w:rPr>
                <w:rFonts w:ascii="Verdana" w:hAnsi="Verdana" w:cs="Arial"/>
                <w:sz w:val="17"/>
                <w:szCs w:val="17"/>
              </w:rPr>
              <w:t>E’</w:t>
            </w:r>
            <w:proofErr w:type="gramEnd"/>
            <w:r w:rsidR="00C773D7" w:rsidRPr="00C773D7">
              <w:rPr>
                <w:rFonts w:ascii="Verdana" w:hAnsi="Verdana" w:cs="Arial"/>
                <w:sz w:val="17"/>
                <w:szCs w:val="17"/>
              </w:rPr>
              <w:t xml:space="preserve"> possibile scegliere </w:t>
            </w:r>
            <w:r>
              <w:rPr>
                <w:rFonts w:ascii="Verdana" w:hAnsi="Verdana" w:cs="Arial"/>
                <w:sz w:val="17"/>
                <w:szCs w:val="17"/>
              </w:rPr>
              <w:t>un solo modulo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318957" w14:textId="77777777" w:rsidR="004A2DC5" w:rsidRPr="00C773D7" w:rsidRDefault="004A2DC5" w:rsidP="007F6AB8">
            <w:pPr>
              <w:spacing w:line="259" w:lineRule="auto"/>
              <w:ind w:right="25"/>
              <w:jc w:val="center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Contrassegnare con una X il </w:t>
            </w:r>
          </w:p>
          <w:p w14:paraId="3332BB3E" w14:textId="29591B1D" w:rsidR="004A2DC5" w:rsidRPr="00C773D7" w:rsidRDefault="005837D1" w:rsidP="00C773D7">
            <w:pPr>
              <w:spacing w:line="259" w:lineRule="auto"/>
              <w:ind w:right="26"/>
              <w:jc w:val="center"/>
              <w:rPr>
                <w:rFonts w:ascii="Verdana" w:hAnsi="Verdana" w:cs="Arial"/>
                <w:sz w:val="17"/>
                <w:szCs w:val="17"/>
              </w:rPr>
            </w:pPr>
            <w:r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4A2DC5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prescelto </w:t>
            </w:r>
            <w:r>
              <w:rPr>
                <w:rFonts w:ascii="Verdana" w:hAnsi="Verdana" w:cs="Arial"/>
                <w:b/>
                <w:sz w:val="17"/>
                <w:szCs w:val="17"/>
              </w:rPr>
              <w:t xml:space="preserve">per la candidatura </w:t>
            </w:r>
            <w:proofErr w:type="gramStart"/>
            <w:r>
              <w:rPr>
                <w:rFonts w:ascii="Verdana" w:hAnsi="Verdana" w:cs="Arial"/>
                <w:b/>
                <w:sz w:val="17"/>
                <w:szCs w:val="17"/>
              </w:rPr>
              <w:t>di  ESPERTO</w:t>
            </w:r>
            <w:proofErr w:type="gramEnd"/>
          </w:p>
        </w:tc>
      </w:tr>
      <w:tr w:rsidR="004A2DC5" w:rsidRPr="00C773D7" w14:paraId="7D198CDB" w14:textId="77777777" w:rsidTr="00C773D7">
        <w:trPr>
          <w:trHeight w:val="747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DFB6" w14:textId="7BFAB1AB" w:rsidR="00F6786E" w:rsidRPr="00C773D7" w:rsidRDefault="004A2DC5" w:rsidP="007F6AB8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F6786E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F6786E" w:rsidRPr="00C773D7">
              <w:rPr>
                <w:rFonts w:ascii="Verdana" w:hAnsi="Verdana" w:cs="Arial"/>
                <w:bCs/>
                <w:sz w:val="17"/>
                <w:szCs w:val="17"/>
              </w:rPr>
              <w:t xml:space="preserve">Lingua inglese per gli allievi della scuola primaria </w:t>
            </w:r>
            <w:r w:rsidR="00F6786E" w:rsidRPr="00C773D7">
              <w:rPr>
                <w:rFonts w:ascii="Verdana" w:hAnsi="Verdana" w:cs="Arial"/>
                <w:sz w:val="17"/>
                <w:szCs w:val="17"/>
              </w:rPr>
              <w:t>per la realizzazione di attività didattiche relative al</w:t>
            </w:r>
          </w:p>
          <w:p w14:paraId="67E022C4" w14:textId="62AA4813" w:rsidR="004A2DC5" w:rsidRPr="00C773D7" w:rsidRDefault="004A2DC5" w:rsidP="007F6AB8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MODULO </w:t>
            </w:r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>201935 -</w:t>
            </w:r>
            <w:r w:rsidR="00F6786E" w:rsidRPr="00C773D7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 </w:t>
            </w:r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Pete the </w:t>
            </w:r>
            <w:proofErr w:type="spellStart"/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>cat</w:t>
            </w:r>
            <w:proofErr w:type="spellEnd"/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and </w:t>
            </w:r>
            <w:proofErr w:type="spellStart"/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>its</w:t>
            </w:r>
            <w:proofErr w:type="spellEnd"/>
            <w:r w:rsidR="00F6786E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adventures</w:t>
            </w:r>
            <w:r w:rsidR="00F6786E" w:rsidRPr="00C773D7">
              <w:rPr>
                <w:rFonts w:ascii="Verdana" w:hAnsi="Verdana" w:cs="Arial"/>
                <w:sz w:val="17"/>
                <w:szCs w:val="17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9D16" w14:textId="77777777" w:rsidR="004A2DC5" w:rsidRPr="00C773D7" w:rsidRDefault="004A2DC5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  <w:p w14:paraId="25710D57" w14:textId="77777777" w:rsidR="004A2DC5" w:rsidRPr="00C773D7" w:rsidRDefault="004A2DC5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A2DC5" w:rsidRPr="00C773D7" w14:paraId="65E0EF64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5427" w14:textId="05FF62E6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nell’insegnamento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della matematica </w:t>
            </w:r>
            <w:r w:rsidR="00565023" w:rsidRPr="00C773D7">
              <w:rPr>
                <w:rFonts w:ascii="Verdana" w:hAnsi="Verdana" w:cs="Arial"/>
                <w:bCs/>
                <w:sz w:val="17"/>
                <w:szCs w:val="17"/>
              </w:rPr>
              <w:t>per gli allievi della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 scuola primaria </w:t>
            </w:r>
            <w:r w:rsidRPr="00C773D7">
              <w:rPr>
                <w:rFonts w:ascii="Verdana" w:hAnsi="Verdana" w:cs="Arial"/>
                <w:sz w:val="17"/>
                <w:szCs w:val="17"/>
              </w:rPr>
              <w:t>per la realizzazione di attività didattiche relative al</w:t>
            </w:r>
          </w:p>
          <w:p w14:paraId="583DADFC" w14:textId="58E2AEE2" w:rsidR="004A2DC5" w:rsidRPr="00C773D7" w:rsidRDefault="00F6786E" w:rsidP="00F6786E">
            <w:pPr>
              <w:spacing w:line="259" w:lineRule="auto"/>
              <w:ind w:right="43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565023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201952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 </w:t>
            </w:r>
            <w:r w:rsidR="00565023" w:rsidRPr="00C773D7">
              <w:rPr>
                <w:rFonts w:ascii="Verdana" w:hAnsi="Verdana" w:cs="Arial"/>
                <w:b/>
                <w:sz w:val="17"/>
                <w:szCs w:val="17"/>
              </w:rPr>
              <w:t>- Missione matematica: sfide, giochi e scoperte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8346" w14:textId="77777777" w:rsidR="004A2DC5" w:rsidRPr="00C773D7" w:rsidRDefault="004A2DC5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B700B6" w:rsidRPr="00C773D7" w14:paraId="63DA1E7F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975E" w14:textId="77777777" w:rsidR="00C773D7" w:rsidRDefault="00F6786E" w:rsidP="00C773D7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Lingua madre (Italiano L1) </w:t>
            </w:r>
            <w:r w:rsidR="00565023" w:rsidRPr="00C773D7">
              <w:rPr>
                <w:rFonts w:ascii="Verdana" w:hAnsi="Verdana" w:cs="Arial"/>
                <w:bCs/>
                <w:sz w:val="17"/>
                <w:szCs w:val="17"/>
              </w:rPr>
              <w:t>per gli allievi della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 scuola primaria </w:t>
            </w:r>
            <w:r w:rsidRPr="00C773D7">
              <w:rPr>
                <w:rFonts w:ascii="Verdana" w:hAnsi="Verdana" w:cs="Arial"/>
                <w:sz w:val="17"/>
                <w:szCs w:val="17"/>
              </w:rPr>
              <w:t>per la realizzazione di attività didattiche relative al</w:t>
            </w:r>
            <w:r w:rsidR="00C773D7"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  <w:p w14:paraId="3A05C3EA" w14:textId="3282FA71" w:rsidR="00B700B6" w:rsidRPr="00C773D7" w:rsidRDefault="00F6786E" w:rsidP="00C773D7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565023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202034-Storie in gioco: inventare, creare e raccontare con Rodari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BB7B" w14:textId="77777777" w:rsidR="00B700B6" w:rsidRPr="00C773D7" w:rsidRDefault="00B700B6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B700B6" w:rsidRPr="00C773D7" w14:paraId="1E1CF441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0FAB" w14:textId="0BF70357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nell’insegnamento dell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e scienze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2AB6071D" w14:textId="45385472" w:rsidR="00B700B6" w:rsidRPr="00C773D7" w:rsidRDefault="00F6786E" w:rsidP="00F6786E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FB1346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202043 - Piccoli scienziati in azione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 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9DAE" w14:textId="77777777" w:rsidR="00B700B6" w:rsidRPr="00C773D7" w:rsidRDefault="00B700B6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B700B6" w:rsidRPr="00C773D7" w14:paraId="431D0549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D6D9" w14:textId="28BD61B6" w:rsidR="00565023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lingua Italiana per stranieri (L2)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2687ACFD" w14:textId="2C748E5A" w:rsidR="00B700B6" w:rsidRPr="00C773D7" w:rsidRDefault="00F6786E" w:rsidP="00F6786E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202064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Giochiamo con l'italiano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975" w14:textId="77777777" w:rsidR="00B700B6" w:rsidRPr="00C773D7" w:rsidRDefault="00B700B6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B700B6" w:rsidRPr="00C773D7" w14:paraId="5CD0904E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1D51" w14:textId="2D36E199" w:rsidR="00565023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Lingua madre (italiano L1)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02B25D7F" w14:textId="137464A7" w:rsidR="00B700B6" w:rsidRPr="00C773D7" w:rsidRDefault="00F6786E" w:rsidP="00F6786E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202068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 - 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Detective del Libro: "Caccia all'ultima pagina"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8FDB" w14:textId="77777777" w:rsidR="00B700B6" w:rsidRPr="00C773D7" w:rsidRDefault="00B700B6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A2DC5" w:rsidRPr="00C773D7" w14:paraId="5E0F7DFD" w14:textId="77777777" w:rsidTr="00C773D7">
        <w:trPr>
          <w:trHeight w:val="745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5950" w14:textId="77777777" w:rsidR="00C773D7" w:rsidRPr="00C773D7" w:rsidRDefault="00F6786E" w:rsidP="00C773D7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matematica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014CBCCD" w14:textId="218BC1DF" w:rsidR="004A2DC5" w:rsidRPr="00C773D7" w:rsidRDefault="00F6786E" w:rsidP="00C773D7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202082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Matematica outdoor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C668" w14:textId="77777777" w:rsidR="004A2DC5" w:rsidRPr="00C773D7" w:rsidRDefault="004A2DC5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A2DC5" w:rsidRPr="00C773D7" w14:paraId="2114BC5B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BC7A" w14:textId="0FB85EC0" w:rsidR="00565023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Lingua inglese per gli allievi della scuola primaria 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per la realizzazione di attività didattiche relative al</w:t>
            </w:r>
          </w:p>
          <w:p w14:paraId="1361422F" w14:textId="78674B74" w:rsidR="004A2DC5" w:rsidRPr="00C773D7" w:rsidRDefault="00F6786E" w:rsidP="00F6786E">
            <w:pPr>
              <w:spacing w:line="259" w:lineRule="auto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202097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- Play &amp; </w:t>
            </w:r>
            <w:proofErr w:type="spellStart"/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Learn</w:t>
            </w:r>
            <w:proofErr w:type="spellEnd"/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: i primi passi verso Cambridge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AE70" w14:textId="77777777" w:rsidR="004A2DC5" w:rsidRPr="00C773D7" w:rsidRDefault="004A2DC5" w:rsidP="007F6AB8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F6786E" w:rsidRPr="00C773D7" w14:paraId="40CCED76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6186" w14:textId="44BD295F" w:rsidR="00565023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Lingua madre (Italiano L1) 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101DB90E" w14:textId="0E8B2D10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202645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L'Italiano ... Si impara a Teatro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FB7E" w14:textId="4AD66723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F6786E" w:rsidRPr="00C773D7" w14:paraId="6919AC15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665C" w14:textId="17287D2E" w:rsidR="00F6786E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Lingua madre (Italiano L1) 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primaria per la realizzazione di attività didattiche relative al</w:t>
            </w:r>
          </w:p>
          <w:p w14:paraId="3BB51EA0" w14:textId="0E6940A3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202649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Missione ortografia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B8FE" w14:textId="1E3F7D6A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12D290ED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6419" w14:textId="7B8725A6" w:rsidR="00565023" w:rsidRPr="00C773D7" w:rsidRDefault="00F6786E" w:rsidP="00565023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matematica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6FF52FFF" w14:textId="75227EE3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202662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Laboratorio di logica digitale 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48A4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2225ECCD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28D9" w14:textId="782828A8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matematica </w:t>
            </w:r>
            <w:r w:rsidR="00565023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31CD2EAE" w14:textId="774A1532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202666 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- 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Matematica Lab: Sperimenta e Comprendi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866E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19F140B4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BEAD" w14:textId="168333CA" w:rsidR="00FB1346" w:rsidRPr="00C773D7" w:rsidRDefault="00F6786E" w:rsidP="00FB1346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Lingua madre (Italiano L1)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350BC983" w14:textId="7A989B0B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L'Italiano si parla con il corpo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87ED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6E3E1D62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4F0E" w14:textId="375A939E" w:rsidR="00FB1346" w:rsidRPr="00C773D7" w:rsidRDefault="00F6786E" w:rsidP="00FB1346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Lingua straniera per gli allievi di scuola secondaria di primo grado 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0F880270" w14:textId="4655F5C9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Preparazione alla certificazione KEY 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34BD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7E2239BD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CBE5" w14:textId="62F5A3C1" w:rsidR="00FB1346" w:rsidRPr="00C773D7" w:rsidRDefault="00F6786E" w:rsidP="00FB1346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Lingua straniera per gli allievi di scuola secondaria di primo grado 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669156FB" w14:textId="7D781C82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Cambridge A2 KEY for schools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D996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F6786E" w:rsidRPr="00C773D7" w14:paraId="71C7FC34" w14:textId="77777777" w:rsidTr="00C773D7">
        <w:trPr>
          <w:trHeight w:val="373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32DE" w14:textId="395412D9" w:rsidR="00FB1346" w:rsidRPr="00C773D7" w:rsidRDefault="00F6786E" w:rsidP="00FB1346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 xml:space="preserve">nell’insegnamento della 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 xml:space="preserve">matematica </w:t>
            </w:r>
            <w:r w:rsidR="00FB1346" w:rsidRPr="00C773D7">
              <w:rPr>
                <w:rFonts w:ascii="Verdana" w:hAnsi="Verdana" w:cs="Arial"/>
                <w:sz w:val="17"/>
                <w:szCs w:val="17"/>
              </w:rPr>
              <w:t>nella scuola secondaria di primo grado per la realizzazione di attività didattiche relative al</w:t>
            </w:r>
          </w:p>
          <w:p w14:paraId="699B3850" w14:textId="362D1F53" w:rsidR="00F6786E" w:rsidRPr="00C773D7" w:rsidRDefault="00F6786E" w:rsidP="00F6786E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202734 </w:t>
            </w:r>
            <w:r w:rsidR="00B91E0C" w:rsidRPr="00C773D7">
              <w:rPr>
                <w:rFonts w:ascii="Verdana" w:hAnsi="Verdana" w:cs="Arial"/>
                <w:sz w:val="17"/>
                <w:szCs w:val="17"/>
              </w:rPr>
              <w:t>- </w:t>
            </w:r>
            <w:r w:rsidR="00B91E0C" w:rsidRPr="00C773D7">
              <w:rPr>
                <w:rFonts w:ascii="Verdana" w:hAnsi="Verdana" w:cs="Arial"/>
                <w:b/>
                <w:sz w:val="17"/>
                <w:szCs w:val="17"/>
              </w:rPr>
              <w:t>Laboratorio di Logica digitale B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46E2" w14:textId="77777777" w:rsidR="00F6786E" w:rsidRPr="00C773D7" w:rsidRDefault="00F6786E" w:rsidP="00F6786E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</w:tbl>
    <w:p w14:paraId="338AB558" w14:textId="7874DC59" w:rsidR="004A2DC5" w:rsidRPr="00C773D7" w:rsidRDefault="004A2DC5" w:rsidP="004A2DC5">
      <w:pPr>
        <w:spacing w:line="259" w:lineRule="auto"/>
        <w:ind w:left="10"/>
        <w:rPr>
          <w:rFonts w:ascii="Verdana" w:hAnsi="Verdana" w:cs="Arial"/>
          <w:sz w:val="17"/>
          <w:szCs w:val="17"/>
        </w:rPr>
      </w:pPr>
      <w:r w:rsidRPr="00C773D7">
        <w:rPr>
          <w:rFonts w:ascii="Verdana" w:hAnsi="Verdana" w:cs="Arial"/>
          <w:sz w:val="17"/>
          <w:szCs w:val="17"/>
        </w:rPr>
        <w:t xml:space="preserve"> </w:t>
      </w:r>
    </w:p>
    <w:p w14:paraId="36363D71" w14:textId="59DFDC4F" w:rsidR="00431A50" w:rsidRPr="00C773D7" w:rsidRDefault="00431A50" w:rsidP="004A2DC5">
      <w:pPr>
        <w:spacing w:line="259" w:lineRule="auto"/>
        <w:ind w:left="10"/>
        <w:rPr>
          <w:rFonts w:ascii="Verdana" w:hAnsi="Verdana" w:cs="Arial"/>
          <w:sz w:val="17"/>
          <w:szCs w:val="17"/>
        </w:rPr>
      </w:pPr>
    </w:p>
    <w:tbl>
      <w:tblPr>
        <w:tblStyle w:val="TableGrid"/>
        <w:tblW w:w="9622" w:type="dxa"/>
        <w:tblInd w:w="16" w:type="dxa"/>
        <w:tblCellMar>
          <w:top w:w="45" w:type="dxa"/>
          <w:left w:w="104" w:type="dxa"/>
          <w:right w:w="66" w:type="dxa"/>
        </w:tblCellMar>
        <w:tblLook w:val="04A0" w:firstRow="1" w:lastRow="0" w:firstColumn="1" w:lastColumn="0" w:noHBand="0" w:noVBand="1"/>
      </w:tblPr>
      <w:tblGrid>
        <w:gridCol w:w="7492"/>
        <w:gridCol w:w="2130"/>
      </w:tblGrid>
      <w:tr w:rsidR="00431A50" w:rsidRPr="00C773D7" w14:paraId="47A06828" w14:textId="77777777" w:rsidTr="00C773D7">
        <w:trPr>
          <w:trHeight w:val="1003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71BC2" w14:textId="77777777" w:rsidR="00C773D7" w:rsidRPr="00C773D7" w:rsidRDefault="00431A50" w:rsidP="003E1841">
            <w:pPr>
              <w:spacing w:line="259" w:lineRule="auto"/>
              <w:ind w:left="2806" w:right="1802" w:hanging="47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RUOLO di TUTOR </w:t>
            </w:r>
          </w:p>
          <w:p w14:paraId="25A7568D" w14:textId="0C5020E4" w:rsidR="005837D1" w:rsidRPr="00C773D7" w:rsidRDefault="00C773D7" w:rsidP="005837D1">
            <w:pPr>
              <w:spacing w:line="259" w:lineRule="auto"/>
              <w:ind w:left="2806" w:right="1802" w:hanging="47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     </w:t>
            </w:r>
            <w:r w:rsidR="00431A50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</w:t>
            </w:r>
            <w:r w:rsidR="005837D1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</w:t>
            </w:r>
            <w:r w:rsidR="005837D1">
              <w:rPr>
                <w:rFonts w:ascii="Verdana" w:hAnsi="Verdana" w:cs="Arial"/>
                <w:b/>
                <w:sz w:val="17"/>
                <w:szCs w:val="17"/>
              </w:rPr>
              <w:t>MODULI</w:t>
            </w:r>
            <w:r w:rsidR="005837D1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 </w:t>
            </w:r>
          </w:p>
          <w:p w14:paraId="09863836" w14:textId="1FB01CF7" w:rsidR="00C773D7" w:rsidRPr="00C773D7" w:rsidRDefault="005837D1" w:rsidP="005837D1">
            <w:pPr>
              <w:spacing w:line="259" w:lineRule="auto"/>
              <w:ind w:left="2137" w:right="1802" w:hanging="1134"/>
              <w:rPr>
                <w:rFonts w:ascii="Verdana" w:hAnsi="Verdana" w:cs="Arial"/>
                <w:b/>
                <w:sz w:val="17"/>
                <w:szCs w:val="17"/>
              </w:rPr>
            </w:pPr>
            <w:r>
              <w:rPr>
                <w:rFonts w:ascii="Verdana" w:hAnsi="Verdana" w:cs="Arial"/>
                <w:sz w:val="17"/>
                <w:szCs w:val="17"/>
              </w:rPr>
              <w:t xml:space="preserve">         </w:t>
            </w:r>
            <w:proofErr w:type="gramStart"/>
            <w:r w:rsidRPr="00C773D7">
              <w:rPr>
                <w:rFonts w:ascii="Verdana" w:hAnsi="Verdana" w:cs="Arial"/>
                <w:sz w:val="17"/>
                <w:szCs w:val="17"/>
              </w:rPr>
              <w:t>E’</w:t>
            </w:r>
            <w:proofErr w:type="gramEnd"/>
            <w:r w:rsidRPr="00C773D7">
              <w:rPr>
                <w:rFonts w:ascii="Verdana" w:hAnsi="Verdana" w:cs="Arial"/>
                <w:sz w:val="17"/>
                <w:szCs w:val="17"/>
              </w:rPr>
              <w:t xml:space="preserve"> possibile scegliere </w:t>
            </w:r>
            <w:r>
              <w:rPr>
                <w:rFonts w:ascii="Verdana" w:hAnsi="Verdana" w:cs="Arial"/>
                <w:sz w:val="17"/>
                <w:szCs w:val="17"/>
              </w:rPr>
              <w:t>un solo modulo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2733CC" w14:textId="77777777" w:rsidR="00431A50" w:rsidRPr="00C773D7" w:rsidRDefault="00431A50" w:rsidP="003E1841">
            <w:pPr>
              <w:spacing w:line="259" w:lineRule="auto"/>
              <w:ind w:right="25"/>
              <w:jc w:val="center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Contrassegnare con una X il </w:t>
            </w:r>
          </w:p>
          <w:p w14:paraId="34B61069" w14:textId="0D913D2A" w:rsidR="00431A50" w:rsidRPr="00C773D7" w:rsidRDefault="005837D1" w:rsidP="003E1841">
            <w:pPr>
              <w:spacing w:line="259" w:lineRule="auto"/>
              <w:jc w:val="center"/>
              <w:rPr>
                <w:rFonts w:ascii="Verdana" w:hAnsi="Verdana" w:cs="Arial"/>
                <w:sz w:val="17"/>
                <w:szCs w:val="17"/>
              </w:rPr>
            </w:pPr>
            <w:r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prescelto </w:t>
            </w:r>
            <w:r>
              <w:rPr>
                <w:rFonts w:ascii="Verdana" w:hAnsi="Verdana" w:cs="Arial"/>
                <w:b/>
                <w:sz w:val="17"/>
                <w:szCs w:val="17"/>
              </w:rPr>
              <w:t xml:space="preserve">per la candidatura </w:t>
            </w:r>
            <w:proofErr w:type="gramStart"/>
            <w:r>
              <w:rPr>
                <w:rFonts w:ascii="Verdana" w:hAnsi="Verdana" w:cs="Arial"/>
                <w:b/>
                <w:sz w:val="17"/>
                <w:szCs w:val="17"/>
              </w:rPr>
              <w:t xml:space="preserve">di  </w:t>
            </w:r>
            <w:r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proofErr w:type="gramEnd"/>
          </w:p>
        </w:tc>
      </w:tr>
      <w:tr w:rsidR="00431A50" w:rsidRPr="00C773D7" w14:paraId="552CB73D" w14:textId="77777777" w:rsidTr="00C773D7">
        <w:trPr>
          <w:trHeight w:val="747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A277" w14:textId="4C90CBD5" w:rsidR="00431A50" w:rsidRPr="00C773D7" w:rsidRDefault="00BC1205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</w:t>
            </w:r>
            <w:r w:rsidR="00431A50" w:rsidRPr="00C773D7">
              <w:rPr>
                <w:rFonts w:ascii="Verdana" w:hAnsi="Verdana" w:cs="Arial"/>
                <w:bCs/>
                <w:sz w:val="17"/>
                <w:szCs w:val="17"/>
              </w:rPr>
              <w:t xml:space="preserve">Lingua inglese per gli allievi della scuola primaria 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>per la realizzazione di attività didattiche relative al</w:t>
            </w:r>
          </w:p>
          <w:p w14:paraId="7F0DAA8F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201935 -</w:t>
            </w:r>
            <w:r w:rsidRPr="00C773D7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Pete the </w:t>
            </w:r>
            <w:proofErr w:type="spellStart"/>
            <w:r w:rsidRPr="00C773D7">
              <w:rPr>
                <w:rFonts w:ascii="Verdana" w:hAnsi="Verdana" w:cs="Arial"/>
                <w:b/>
                <w:sz w:val="17"/>
                <w:szCs w:val="17"/>
              </w:rPr>
              <w:t>cat</w:t>
            </w:r>
            <w:proofErr w:type="spellEnd"/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and </w:t>
            </w:r>
            <w:proofErr w:type="spellStart"/>
            <w:r w:rsidRPr="00C773D7">
              <w:rPr>
                <w:rFonts w:ascii="Verdana" w:hAnsi="Verdana" w:cs="Arial"/>
                <w:b/>
                <w:sz w:val="17"/>
                <w:szCs w:val="17"/>
              </w:rPr>
              <w:t>its</w:t>
            </w:r>
            <w:proofErr w:type="spellEnd"/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adventures</w:t>
            </w:r>
            <w:r w:rsidRPr="00C773D7">
              <w:rPr>
                <w:rFonts w:ascii="Verdana" w:hAnsi="Verdana" w:cs="Arial"/>
                <w:sz w:val="17"/>
                <w:szCs w:val="17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2F8D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  <w:p w14:paraId="410E1AF3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31A50" w:rsidRPr="00C773D7" w14:paraId="2D47ADBA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CA2" w14:textId="32704965" w:rsidR="00431A50" w:rsidRPr="00C773D7" w:rsidRDefault="00BC1205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matematica </w:t>
            </w:r>
            <w:r w:rsidR="00431A50" w:rsidRPr="00C773D7">
              <w:rPr>
                <w:rFonts w:ascii="Verdana" w:hAnsi="Verdana" w:cs="Arial"/>
                <w:bCs/>
                <w:sz w:val="17"/>
                <w:szCs w:val="17"/>
              </w:rPr>
              <w:t>per gli allievi della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scuola primaria per la realizzazione di attività didattiche relative al</w:t>
            </w:r>
          </w:p>
          <w:p w14:paraId="24E5E4CA" w14:textId="71226C27" w:rsidR="00431A50" w:rsidRPr="00C773D7" w:rsidRDefault="00431A50" w:rsidP="003E1841">
            <w:pPr>
              <w:spacing w:line="259" w:lineRule="auto"/>
              <w:ind w:right="43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201952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- Missione matematica: sfide, giochi e scoperte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ED3B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31A50" w:rsidRPr="00C773D7" w14:paraId="18B21443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737F" w14:textId="0B3CDAED" w:rsidR="00431A50" w:rsidRPr="00C773D7" w:rsidRDefault="00BC1205" w:rsidP="00BC1205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madre (Italiano L1) </w:t>
            </w:r>
            <w:r w:rsidR="00431A50" w:rsidRPr="00C773D7">
              <w:rPr>
                <w:rFonts w:ascii="Verdana" w:hAnsi="Verdana" w:cs="Arial"/>
                <w:bCs/>
                <w:sz w:val="17"/>
                <w:szCs w:val="17"/>
              </w:rPr>
              <w:t>per gli allievi della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scuola primaria per la realizzazione di attività didattiche relative al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="00431A50" w:rsidRPr="00C773D7">
              <w:rPr>
                <w:rFonts w:ascii="Verdana" w:hAnsi="Verdana" w:cs="Arial"/>
                <w:b/>
                <w:sz w:val="17"/>
                <w:szCs w:val="17"/>
              </w:rPr>
              <w:t>MODULO 202034 - Storie in gioco: inventare, creare e raccontare con Rodari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81B6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31A50" w:rsidRPr="00C773D7" w14:paraId="04F0207B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0C76" w14:textId="088A2997" w:rsidR="00431A50" w:rsidRPr="00C773D7" w:rsidRDefault="00BC1205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delle scienze nella scuola primaria per la realizzazione di attività didattiche relative al</w:t>
            </w:r>
          </w:p>
          <w:p w14:paraId="1CAAAE3C" w14:textId="77777777" w:rsidR="00431A50" w:rsidRPr="00C773D7" w:rsidRDefault="00431A50" w:rsidP="003E1841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202043 - Piccoli scienziati in azione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0372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31A50" w:rsidRPr="00C773D7" w14:paraId="4B5403EA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D006" w14:textId="2F6DD1E9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TUTOR 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>nell’insegnamento della lingua Italiana per stranieri (L2) nella scuola primaria per la realizzazione di attività didattiche relative al</w:t>
            </w:r>
          </w:p>
          <w:p w14:paraId="1EAB38A5" w14:textId="77777777" w:rsidR="00431A50" w:rsidRPr="00C773D7" w:rsidRDefault="00431A50" w:rsidP="003E1841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202064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Giochiamo con l'italiano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9D7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31A50" w:rsidRPr="00C773D7" w14:paraId="68E3987D" w14:textId="77777777" w:rsidTr="00C773D7">
        <w:trPr>
          <w:trHeight w:val="74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F46F" w14:textId="791A93C6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madre (italiano L1) nella scuola primaria per la realizzazione di attività didattiche relative al</w:t>
            </w:r>
          </w:p>
          <w:p w14:paraId="7E7C2AA6" w14:textId="77777777" w:rsidR="00431A50" w:rsidRPr="00C773D7" w:rsidRDefault="00431A50" w:rsidP="003E1841">
            <w:pPr>
              <w:spacing w:line="259" w:lineRule="auto"/>
              <w:ind w:right="43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202068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 - 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Detective del Libro: "Caccia all'ultima pagina"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2AE5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31A50" w:rsidRPr="00C773D7" w14:paraId="2F988C44" w14:textId="77777777" w:rsidTr="00C773D7">
        <w:trPr>
          <w:trHeight w:val="745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D2A4" w14:textId="309E6FC0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matematica nella scuola primaria per la realizzazione di attività didattiche relative al</w:t>
            </w:r>
          </w:p>
          <w:p w14:paraId="7066D89C" w14:textId="77777777" w:rsidR="00431A50" w:rsidRPr="00C773D7" w:rsidRDefault="00431A50" w:rsidP="003E1841">
            <w:pPr>
              <w:spacing w:line="259" w:lineRule="auto"/>
              <w:ind w:right="43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202082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Matematica outdoor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BC67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31A50" w:rsidRPr="00C773D7" w14:paraId="3DCEC34D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E62C" w14:textId="1D2E7147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inglese per gli allievi della scuola primaria per la realizzazione di attività didattiche relative al</w:t>
            </w:r>
          </w:p>
          <w:p w14:paraId="500FD4D0" w14:textId="77777777" w:rsidR="00431A50" w:rsidRPr="00C773D7" w:rsidRDefault="00431A50" w:rsidP="003E1841">
            <w:pPr>
              <w:spacing w:line="259" w:lineRule="auto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202097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- Play &amp; </w:t>
            </w:r>
            <w:proofErr w:type="spellStart"/>
            <w:r w:rsidRPr="00C773D7">
              <w:rPr>
                <w:rFonts w:ascii="Verdana" w:hAnsi="Verdana" w:cs="Arial"/>
                <w:b/>
                <w:sz w:val="17"/>
                <w:szCs w:val="17"/>
              </w:rPr>
              <w:t>Learn</w:t>
            </w:r>
            <w:proofErr w:type="spellEnd"/>
            <w:r w:rsidRPr="00C773D7">
              <w:rPr>
                <w:rFonts w:ascii="Verdana" w:hAnsi="Verdana" w:cs="Arial"/>
                <w:b/>
                <w:sz w:val="17"/>
                <w:szCs w:val="17"/>
              </w:rPr>
              <w:t>: i primi passi verso Cambridge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1D90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sz w:val="17"/>
                <w:szCs w:val="17"/>
              </w:rPr>
              <w:t xml:space="preserve"> </w:t>
            </w:r>
          </w:p>
        </w:tc>
      </w:tr>
      <w:tr w:rsidR="00431A50" w:rsidRPr="00C773D7" w14:paraId="11569B32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3E55" w14:textId="6F113230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madre (Italiano L1) nella scuola primaria per la realizzazione di attività didattiche relative al</w:t>
            </w:r>
          </w:p>
          <w:p w14:paraId="3C8F2928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202645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L'Italiano ... Si impara a Teatro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BB0C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sz w:val="17"/>
                <w:szCs w:val="17"/>
              </w:rPr>
            </w:pPr>
          </w:p>
        </w:tc>
      </w:tr>
      <w:tr w:rsidR="00431A50" w:rsidRPr="00C773D7" w14:paraId="382EEFDB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8CDA" w14:textId="23232BCF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madre (Italiano L1) nella scuola primaria per la realizzazione di attività didattiche relative al</w:t>
            </w:r>
          </w:p>
          <w:p w14:paraId="2504702C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202649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Missione ortografia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0DD2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0C275133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71BB" w14:textId="1E465BE4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matematica nella scuola secondaria di primo grado per la realizzazione di attività didattiche relative al</w:t>
            </w:r>
          </w:p>
          <w:p w14:paraId="547C1695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202662</w:t>
            </w:r>
            <w:r w:rsidRPr="00C773D7">
              <w:rPr>
                <w:rFonts w:ascii="Verdana" w:hAnsi="Verdana" w:cs="Arial"/>
                <w:sz w:val="17"/>
                <w:szCs w:val="17"/>
              </w:rPr>
              <w:t> 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Laboratorio di logica digitale 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3183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76CD20BF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C680" w14:textId="0BAD98F1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matematica nella scuola secondaria di primo grado per la realizzazione di attività didattiche relative al</w:t>
            </w:r>
          </w:p>
          <w:p w14:paraId="77660672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202666 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- 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Matematica Lab: Sperimenta e Comprendi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3D79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612FFF51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3EC4" w14:textId="71B57734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madre (Italiano L1) nella scuola secondaria di primo grado per la realizzazione di attività </w:t>
            </w:r>
            <w:proofErr w:type="gramStart"/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didattiche 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>elative</w:t>
            </w:r>
            <w:proofErr w:type="gramEnd"/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al</w:t>
            </w:r>
          </w:p>
          <w:p w14:paraId="3E6AB6F3" w14:textId="478C8D32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E60B7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202682 -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L'Italiano si parla con il corpo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68A3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176E8FA4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B8EB" w14:textId="0DB17F86" w:rsidR="00431A50" w:rsidRPr="00C773D7" w:rsidRDefault="00C773D7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TUTOR</w:t>
            </w:r>
            <w:r w:rsidR="00431A50"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straniera per gli allievi di scuola secondaria di primo grado nella scuola secondaria di primo grado per la realizzazione di attività didattiche relative al</w:t>
            </w:r>
          </w:p>
          <w:p w14:paraId="2B5CD7D4" w14:textId="7287EBAA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</w:t>
            </w:r>
            <w:r w:rsidR="00E60B7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202714 -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Preparazione alla certificazione KEY</w:t>
            </w:r>
            <w:r w:rsidR="00E60B7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 – A2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AC4B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0BA18AB0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4A9E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Lingua straniera per gli allievi di scuola secondaria di primo grado nella scuola secondaria di primo grado per la realizzazione di attività didattiche relative al</w:t>
            </w:r>
          </w:p>
          <w:p w14:paraId="3900402D" w14:textId="1633A256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MODULO </w:t>
            </w:r>
            <w:r w:rsidR="00E60B7C" w:rsidRPr="00C773D7">
              <w:rPr>
                <w:rFonts w:ascii="Verdana" w:hAnsi="Verdana" w:cs="Arial"/>
                <w:b/>
                <w:sz w:val="17"/>
                <w:szCs w:val="17"/>
              </w:rPr>
              <w:t xml:space="preserve">202723 - 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Cambridge A2 KEY for schools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E1B4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  <w:tr w:rsidR="00431A50" w:rsidRPr="00C773D7" w14:paraId="62A48A8F" w14:textId="77777777" w:rsidTr="00C773D7">
        <w:trPr>
          <w:trHeight w:val="500"/>
        </w:trPr>
        <w:tc>
          <w:tcPr>
            <w:tcW w:w="7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42AD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ESPERTO</w:t>
            </w:r>
            <w:r w:rsidRPr="00C773D7">
              <w:rPr>
                <w:rFonts w:ascii="Verdana" w:hAnsi="Verdana" w:cs="Arial"/>
                <w:sz w:val="17"/>
                <w:szCs w:val="17"/>
              </w:rPr>
              <w:t xml:space="preserve"> nell’insegnamento della matematica nella scuola secondaria di primo grado per la realizzazione di attività didattiche relative al</w:t>
            </w:r>
          </w:p>
          <w:p w14:paraId="21D4BE4B" w14:textId="77777777" w:rsidR="00431A50" w:rsidRPr="00C773D7" w:rsidRDefault="00431A50" w:rsidP="003E1841">
            <w:pPr>
              <w:spacing w:line="259" w:lineRule="auto"/>
              <w:ind w:left="30" w:right="185"/>
              <w:rPr>
                <w:rFonts w:ascii="Verdana" w:hAnsi="Verdana" w:cs="Arial"/>
                <w:b/>
                <w:sz w:val="17"/>
                <w:szCs w:val="17"/>
              </w:rPr>
            </w:pPr>
            <w:r w:rsidRPr="00C773D7">
              <w:rPr>
                <w:rFonts w:ascii="Verdana" w:hAnsi="Verdana" w:cs="Arial"/>
                <w:b/>
                <w:sz w:val="17"/>
                <w:szCs w:val="17"/>
              </w:rPr>
              <w:t>MODULO 202734 </w:t>
            </w:r>
            <w:r w:rsidRPr="00C773D7">
              <w:rPr>
                <w:rFonts w:ascii="Verdana" w:hAnsi="Verdana" w:cs="Arial"/>
                <w:sz w:val="17"/>
                <w:szCs w:val="17"/>
              </w:rPr>
              <w:t>- </w:t>
            </w:r>
            <w:r w:rsidRPr="00C773D7">
              <w:rPr>
                <w:rFonts w:ascii="Verdana" w:hAnsi="Verdana" w:cs="Arial"/>
                <w:b/>
                <w:sz w:val="17"/>
                <w:szCs w:val="17"/>
              </w:rPr>
              <w:t>Laboratorio di Logica digitale B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F5BF" w14:textId="77777777" w:rsidR="00431A50" w:rsidRPr="00C773D7" w:rsidRDefault="00431A50" w:rsidP="003E1841">
            <w:pPr>
              <w:spacing w:line="259" w:lineRule="auto"/>
              <w:ind w:left="7"/>
              <w:rPr>
                <w:rFonts w:ascii="Verdana" w:hAnsi="Verdana" w:cs="Arial"/>
                <w:b/>
                <w:sz w:val="17"/>
                <w:szCs w:val="17"/>
              </w:rPr>
            </w:pPr>
          </w:p>
        </w:tc>
      </w:tr>
    </w:tbl>
    <w:p w14:paraId="7C13AEBE" w14:textId="1A23AC62" w:rsidR="00431A50" w:rsidRPr="00BC1205" w:rsidRDefault="00431A50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</w:p>
    <w:p w14:paraId="3564C9ED" w14:textId="23CE7EBA" w:rsidR="004A2DC5" w:rsidRPr="00BC1205" w:rsidRDefault="004A2DC5" w:rsidP="004A2DC5">
      <w:pPr>
        <w:spacing w:line="259" w:lineRule="auto"/>
        <w:ind w:left="1146"/>
        <w:rPr>
          <w:rFonts w:ascii="Verdana" w:hAnsi="Verdana" w:cs="Arial"/>
          <w:sz w:val="18"/>
          <w:szCs w:val="18"/>
        </w:rPr>
      </w:pPr>
    </w:p>
    <w:p w14:paraId="76A35FF0" w14:textId="77777777" w:rsidR="004A2DC5" w:rsidRPr="00BC1205" w:rsidRDefault="004A2DC5" w:rsidP="00C773D7">
      <w:pPr>
        <w:ind w:left="5" w:right="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A tal fine, </w:t>
      </w:r>
      <w:r w:rsidRPr="00BC1205">
        <w:rPr>
          <w:rFonts w:ascii="Verdana" w:hAnsi="Verdana" w:cs="Arial"/>
          <w:b/>
          <w:sz w:val="18"/>
          <w:szCs w:val="18"/>
          <w:u w:val="single" w:color="000000"/>
        </w:rPr>
        <w:t>dichiara</w:t>
      </w:r>
      <w:r w:rsidRPr="00BC1205">
        <w:rPr>
          <w:rFonts w:ascii="Verdana" w:hAnsi="Verdana" w:cs="Arial"/>
          <w:sz w:val="18"/>
          <w:szCs w:val="18"/>
        </w:rPr>
        <w:t xml:space="preserve">, sotto la propria responsabilità: </w:t>
      </w:r>
    </w:p>
    <w:p w14:paraId="74A46808" w14:textId="77777777" w:rsidR="004A2DC5" w:rsidRPr="00BC1205" w:rsidRDefault="004A2DC5" w:rsidP="00C773D7">
      <w:pPr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6237DFD5" w14:textId="77777777" w:rsidR="004A2DC5" w:rsidRPr="00BC1205" w:rsidRDefault="004A2DC5" w:rsidP="00C773D7">
      <w:pPr>
        <w:numPr>
          <w:ilvl w:val="0"/>
          <w:numId w:val="29"/>
        </w:numPr>
        <w:overflowPunct/>
        <w:autoSpaceDE/>
        <w:autoSpaceDN/>
        <w:adjustRightInd/>
        <w:spacing w:after="270"/>
        <w:ind w:right="1" w:hanging="24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che i recapiti presso i quali si intendono ricevere le comunicazioni sono i seguenti:  </w:t>
      </w:r>
    </w:p>
    <w:p w14:paraId="1492E1FF" w14:textId="77777777" w:rsidR="004A2DC5" w:rsidRPr="00BC120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 w:cs="Arial"/>
          <w:sz w:val="18"/>
          <w:szCs w:val="18"/>
        </w:rPr>
      </w:pPr>
      <w:proofErr w:type="gramStart"/>
      <w:r w:rsidRPr="00BC1205">
        <w:rPr>
          <w:rFonts w:ascii="Verdana" w:hAnsi="Verdana" w:cs="Arial"/>
          <w:sz w:val="18"/>
          <w:szCs w:val="18"/>
        </w:rPr>
        <w:t>residenza:_</w:t>
      </w:r>
      <w:proofErr w:type="gramEnd"/>
      <w:r w:rsidRPr="00BC1205">
        <w:rPr>
          <w:rFonts w:ascii="Verdana" w:hAnsi="Verdana" w:cs="Arial"/>
          <w:sz w:val="18"/>
          <w:szCs w:val="18"/>
        </w:rPr>
        <w:t xml:space="preserve">____________________________________________________________  </w:t>
      </w:r>
    </w:p>
    <w:p w14:paraId="61F4B187" w14:textId="77777777" w:rsidR="004A2DC5" w:rsidRPr="00BC120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indirizzo posta elettronica </w:t>
      </w:r>
      <w:proofErr w:type="gramStart"/>
      <w:r w:rsidRPr="00BC1205">
        <w:rPr>
          <w:rFonts w:ascii="Verdana" w:hAnsi="Verdana" w:cs="Arial"/>
          <w:sz w:val="18"/>
          <w:szCs w:val="18"/>
        </w:rPr>
        <w:t>ordinaria:_</w:t>
      </w:r>
      <w:proofErr w:type="gramEnd"/>
      <w:r w:rsidRPr="00BC1205">
        <w:rPr>
          <w:rFonts w:ascii="Verdana" w:hAnsi="Verdana" w:cs="Arial"/>
          <w:sz w:val="18"/>
          <w:szCs w:val="18"/>
        </w:rPr>
        <w:t xml:space="preserve">_______________________________________  </w:t>
      </w:r>
    </w:p>
    <w:p w14:paraId="034B633C" w14:textId="77777777" w:rsidR="004A2DC5" w:rsidRPr="00BC120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indirizzo posta elettronica certificata (PEC): __________________________________  </w:t>
      </w:r>
    </w:p>
    <w:p w14:paraId="7E2AAA71" w14:textId="77777777" w:rsidR="004A2DC5" w:rsidRPr="00BC120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65" w:line="249" w:lineRule="auto"/>
        <w:ind w:right="6" w:hanging="215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numero di </w:t>
      </w:r>
      <w:proofErr w:type="gramStart"/>
      <w:r w:rsidRPr="00BC1205">
        <w:rPr>
          <w:rFonts w:ascii="Verdana" w:hAnsi="Verdana" w:cs="Arial"/>
          <w:sz w:val="18"/>
          <w:szCs w:val="18"/>
        </w:rPr>
        <w:t>telefono:_</w:t>
      </w:r>
      <w:proofErr w:type="gramEnd"/>
      <w:r w:rsidRPr="00BC1205">
        <w:rPr>
          <w:rFonts w:ascii="Verdana" w:hAnsi="Verdana" w:cs="Arial"/>
          <w:sz w:val="18"/>
          <w:szCs w:val="18"/>
        </w:rPr>
        <w:t xml:space="preserve">____________________________________________________,  </w:t>
      </w:r>
    </w:p>
    <w:p w14:paraId="45D9B35A" w14:textId="77777777" w:rsidR="004A2DC5" w:rsidRPr="00BC1205" w:rsidRDefault="004A2DC5" w:rsidP="004A2DC5">
      <w:pPr>
        <w:spacing w:after="269" w:line="248" w:lineRule="auto"/>
        <w:ind w:left="5" w:right="1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autorizzando espressamente l’Istituzione scolastica all’utilizzo dei suddetti mezzi per effettuare le comunicazioni;  </w:t>
      </w:r>
    </w:p>
    <w:p w14:paraId="4BC26FAB" w14:textId="77777777" w:rsidR="004A2DC5" w:rsidRPr="00BC120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5" w:line="249" w:lineRule="auto"/>
        <w:ind w:right="1" w:hanging="24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7D42C324" w14:textId="47209803" w:rsidR="004A2DC5" w:rsidRPr="00BC120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>di aver preso visione del Decreto</w:t>
      </w:r>
      <w:r w:rsidR="0048499B" w:rsidRPr="00BC1205">
        <w:rPr>
          <w:rFonts w:ascii="Verdana" w:hAnsi="Verdana" w:cs="Arial"/>
          <w:sz w:val="18"/>
          <w:szCs w:val="18"/>
        </w:rPr>
        <w:t xml:space="preserve"> prot. n. </w:t>
      </w:r>
      <w:r w:rsidR="00B20CE4" w:rsidRPr="00BC1205">
        <w:rPr>
          <w:rFonts w:ascii="Verdana" w:hAnsi="Verdana" w:cs="Arial"/>
          <w:sz w:val="18"/>
          <w:szCs w:val="18"/>
        </w:rPr>
        <w:t>2337 del 26/03/2025</w:t>
      </w:r>
      <w:r w:rsidR="0048499B" w:rsidRPr="00BC1205">
        <w:rPr>
          <w:rFonts w:ascii="Verdana" w:hAnsi="Verdana" w:cs="Arial"/>
          <w:sz w:val="18"/>
          <w:szCs w:val="18"/>
        </w:rPr>
        <w:t xml:space="preserve"> </w:t>
      </w:r>
      <w:r w:rsidR="00B20CE4" w:rsidRPr="00BC1205">
        <w:rPr>
          <w:rFonts w:ascii="Verdana" w:hAnsi="Verdana" w:cs="Arial"/>
          <w:sz w:val="18"/>
          <w:szCs w:val="18"/>
        </w:rPr>
        <w:t xml:space="preserve">e </w:t>
      </w:r>
      <w:r w:rsidRPr="00BC1205">
        <w:rPr>
          <w:rFonts w:ascii="Verdana" w:hAnsi="Verdana" w:cs="Arial"/>
          <w:sz w:val="18"/>
          <w:szCs w:val="18"/>
        </w:rPr>
        <w:t xml:space="preserve">dell’Avviso </w:t>
      </w:r>
      <w:r w:rsidR="00B20CE4" w:rsidRPr="00BC1205">
        <w:rPr>
          <w:rFonts w:ascii="Verdana" w:hAnsi="Verdana" w:cs="Arial"/>
          <w:sz w:val="18"/>
          <w:szCs w:val="18"/>
        </w:rPr>
        <w:t xml:space="preserve">prot. n. 2338 del 26/03/2025 </w:t>
      </w:r>
      <w:r w:rsidRPr="00BC1205">
        <w:rPr>
          <w:rFonts w:ascii="Verdana" w:hAnsi="Verdana" w:cs="Arial"/>
          <w:sz w:val="18"/>
          <w:szCs w:val="18"/>
        </w:rPr>
        <w:t xml:space="preserve">e di accettare tutte le condizioni ivi contenute; </w:t>
      </w:r>
    </w:p>
    <w:p w14:paraId="05453BFC" w14:textId="77777777" w:rsidR="004A2DC5" w:rsidRPr="00BC120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aver preso visione dell’informativa di cui all’art. 10 dell’Avviso; </w:t>
      </w:r>
    </w:p>
    <w:p w14:paraId="4C1AE86B" w14:textId="77777777" w:rsidR="004A2DC5" w:rsidRPr="00BC120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line="248" w:lineRule="auto"/>
        <w:ind w:right="1" w:hanging="240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14:paraId="3F5341B7" w14:textId="77777777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7BA96349" w14:textId="77777777" w:rsidR="00B55885" w:rsidRDefault="004A2DC5" w:rsidP="00B55885">
      <w:pPr>
        <w:spacing w:line="480" w:lineRule="auto"/>
        <w:ind w:left="6" w:right="6"/>
        <w:rPr>
          <w:rFonts w:ascii="Verdana" w:hAnsi="Verdana" w:cs="Arial"/>
          <w:b/>
          <w:sz w:val="18"/>
          <w:szCs w:val="18"/>
        </w:rPr>
      </w:pPr>
      <w:r w:rsidRPr="00B55885">
        <w:rPr>
          <w:rFonts w:ascii="Verdana" w:hAnsi="Verdana" w:cs="Arial"/>
          <w:b/>
          <w:sz w:val="18"/>
          <w:szCs w:val="18"/>
        </w:rPr>
        <w:t xml:space="preserve">Ai fini della partecipazione alla procedura in oggetto, </w:t>
      </w:r>
    </w:p>
    <w:p w14:paraId="3CB16F68" w14:textId="679485CC" w:rsidR="004A2DC5" w:rsidRPr="00BC1205" w:rsidRDefault="004A2DC5" w:rsidP="00B55885">
      <w:pPr>
        <w:spacing w:line="480" w:lineRule="auto"/>
        <w:ind w:left="6" w:right="6"/>
        <w:rPr>
          <w:rFonts w:ascii="Verdana" w:hAnsi="Verdana" w:cs="Arial"/>
          <w:sz w:val="18"/>
          <w:szCs w:val="18"/>
        </w:rPr>
      </w:pPr>
      <w:r w:rsidRPr="00B55885">
        <w:rPr>
          <w:rFonts w:ascii="Verdana" w:hAnsi="Verdana" w:cs="Arial"/>
          <w:b/>
          <w:sz w:val="18"/>
          <w:szCs w:val="18"/>
        </w:rPr>
        <w:t>il</w:t>
      </w:r>
      <w:r w:rsidR="00C773D7" w:rsidRPr="00B55885">
        <w:rPr>
          <w:rFonts w:ascii="Verdana" w:hAnsi="Verdana" w:cs="Arial"/>
          <w:b/>
          <w:sz w:val="18"/>
          <w:szCs w:val="18"/>
        </w:rPr>
        <w:t>/la</w:t>
      </w:r>
      <w:r w:rsidRPr="00B55885">
        <w:rPr>
          <w:rFonts w:ascii="Verdana" w:hAnsi="Verdana" w:cs="Arial"/>
          <w:b/>
          <w:sz w:val="18"/>
          <w:szCs w:val="18"/>
        </w:rPr>
        <w:t xml:space="preserve"> sottoscritto</w:t>
      </w:r>
      <w:r w:rsidR="00C773D7" w:rsidRPr="00B55885">
        <w:rPr>
          <w:rFonts w:ascii="Verdana" w:hAnsi="Verdana" w:cs="Arial"/>
          <w:b/>
          <w:sz w:val="18"/>
          <w:szCs w:val="18"/>
        </w:rPr>
        <w:t>/a ___________________________</w:t>
      </w:r>
      <w:r w:rsidR="00B55885">
        <w:rPr>
          <w:rFonts w:ascii="Verdana" w:hAnsi="Verdana" w:cs="Arial"/>
          <w:b/>
          <w:sz w:val="18"/>
          <w:szCs w:val="18"/>
        </w:rPr>
        <w:t>_____________</w:t>
      </w:r>
      <w:r w:rsidR="00C773D7" w:rsidRPr="00B55885">
        <w:rPr>
          <w:rFonts w:ascii="Verdana" w:hAnsi="Verdana" w:cs="Arial"/>
          <w:b/>
          <w:sz w:val="18"/>
          <w:szCs w:val="18"/>
        </w:rPr>
        <w:t xml:space="preserve"> </w:t>
      </w: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7E0BAD90" w14:textId="168937AD" w:rsidR="004A2DC5" w:rsidRPr="00BC1205" w:rsidRDefault="004A2DC5" w:rsidP="00396CFD">
      <w:pPr>
        <w:pStyle w:val="Titolo1"/>
        <w:ind w:left="25" w:right="15"/>
        <w:jc w:val="center"/>
        <w:rPr>
          <w:rFonts w:ascii="Verdana" w:hAnsi="Verdana" w:cs="Arial"/>
          <w:b/>
          <w:sz w:val="18"/>
          <w:szCs w:val="18"/>
        </w:rPr>
      </w:pPr>
      <w:r w:rsidRPr="00BC1205">
        <w:rPr>
          <w:rFonts w:ascii="Verdana" w:hAnsi="Verdana" w:cs="Arial"/>
          <w:b/>
          <w:sz w:val="18"/>
          <w:szCs w:val="18"/>
        </w:rPr>
        <w:t>DICHIARA ALTRESÌ</w:t>
      </w:r>
    </w:p>
    <w:p w14:paraId="210E63C7" w14:textId="77777777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40168383" w14:textId="77777777" w:rsidR="004A2DC5" w:rsidRPr="00BC1205" w:rsidRDefault="004A2DC5" w:rsidP="004A2DC5">
      <w:pPr>
        <w:spacing w:line="248" w:lineRule="auto"/>
        <w:ind w:left="5" w:right="1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possedere i requisiti di ammissione alla selezione in oggetto di cui all’art. 2 dell’Avviso e, nello specifico, di: </w:t>
      </w:r>
    </w:p>
    <w:p w14:paraId="3AC01799" w14:textId="77777777" w:rsidR="004A2DC5" w:rsidRPr="00BC1205" w:rsidRDefault="004A2DC5" w:rsidP="004A2DC5">
      <w:pPr>
        <w:spacing w:after="14"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76562EB5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avere la cittadinanza italiana o di uno degli Stati membri dell’Unione europea; </w:t>
      </w:r>
    </w:p>
    <w:p w14:paraId="634AC5B2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avere il godimento dei diritti civili e politici; </w:t>
      </w:r>
    </w:p>
    <w:p w14:paraId="468F25E4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essere stato escluso/a dall’elettorato politico attivo; </w:t>
      </w:r>
    </w:p>
    <w:p w14:paraId="7CAD68B4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possedere l’idoneità fisica allo svolgimento delle funzioni cui la presente procedura di selezione si riferisce; </w:t>
      </w:r>
    </w:p>
    <w:p w14:paraId="2396A92B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35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5E4A020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essere sottoposto/a </w:t>
      </w:r>
      <w:proofErr w:type="spellStart"/>
      <w:r w:rsidRPr="00BC1205">
        <w:rPr>
          <w:rFonts w:ascii="Verdana" w:hAnsi="Verdana" w:cs="Arial"/>
          <w:sz w:val="18"/>
          <w:szCs w:val="18"/>
        </w:rPr>
        <w:t>a</w:t>
      </w:r>
      <w:proofErr w:type="spellEnd"/>
      <w:r w:rsidRPr="00BC1205">
        <w:rPr>
          <w:rFonts w:ascii="Verdana" w:hAnsi="Verdana" w:cs="Arial"/>
          <w:sz w:val="18"/>
          <w:szCs w:val="18"/>
        </w:rPr>
        <w:t xml:space="preserve"> procedimenti penali; </w:t>
      </w:r>
    </w:p>
    <w:p w14:paraId="0EDFCCBC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essere stato/a destituito/a o dispensato/a dall’impiego presso una Pubblica Amministrazione; </w:t>
      </w:r>
    </w:p>
    <w:p w14:paraId="3ABE0B5C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essere stato/a dichiarato/a decaduto/a o licenziato/a da un impiego statale; </w:t>
      </w:r>
    </w:p>
    <w:p w14:paraId="27C691B4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1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 </w:t>
      </w:r>
    </w:p>
    <w:p w14:paraId="07D07299" w14:textId="77777777" w:rsidR="004A2DC5" w:rsidRPr="00BC1205" w:rsidRDefault="004A2DC5" w:rsidP="004A2DC5">
      <w:pPr>
        <w:spacing w:line="259" w:lineRule="auto"/>
        <w:ind w:left="10" w:right="100"/>
        <w:jc w:val="right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______________________________________________________________________________ </w:t>
      </w:r>
    </w:p>
    <w:p w14:paraId="62C900A4" w14:textId="77777777" w:rsidR="004A2DC5" w:rsidRPr="00BC1205" w:rsidRDefault="004A2DC5" w:rsidP="004A2DC5">
      <w:pPr>
        <w:spacing w:line="259" w:lineRule="auto"/>
        <w:ind w:left="10" w:right="100"/>
        <w:jc w:val="right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______________________________________________________________________________; </w:t>
      </w:r>
    </w:p>
    <w:p w14:paraId="542A8219" w14:textId="77777777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non trovarsi in situazioni di conflitto di interessi, anche potenziale, ai sensi dell’art. 53, comma 14, del d.lgs. n. 165/2001, che possano interferire con l’esercizio dell’incarico; </w:t>
      </w:r>
    </w:p>
    <w:p w14:paraId="7DCDCFD8" w14:textId="6FD4BF86" w:rsidR="004A2DC5" w:rsidRPr="00BC120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di essere titolare in servizio presso l’I.C. </w:t>
      </w:r>
      <w:r w:rsidR="003520C8" w:rsidRPr="00BC1205">
        <w:rPr>
          <w:rFonts w:ascii="Verdana" w:hAnsi="Verdana" w:cs="Arial"/>
          <w:sz w:val="18"/>
          <w:szCs w:val="18"/>
        </w:rPr>
        <w:t>Dante di Gallarate (VA)</w:t>
      </w:r>
      <w:r w:rsidRPr="00BC1205">
        <w:rPr>
          <w:rFonts w:ascii="Verdana" w:hAnsi="Verdana" w:cs="Arial"/>
          <w:sz w:val="18"/>
          <w:szCs w:val="18"/>
        </w:rPr>
        <w:t xml:space="preserve"> nell’anno scolastico in corso. </w:t>
      </w:r>
    </w:p>
    <w:p w14:paraId="5BAB9EB5" w14:textId="77777777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 </w:t>
      </w:r>
    </w:p>
    <w:p w14:paraId="7948C1C3" w14:textId="14D5DBE1" w:rsidR="004A2DC5" w:rsidRPr="00BC1205" w:rsidRDefault="004A2DC5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</w:p>
    <w:p w14:paraId="40D74F03" w14:textId="77777777" w:rsidR="005837D1" w:rsidRDefault="005837D1" w:rsidP="00B55885">
      <w:pPr>
        <w:ind w:right="6"/>
        <w:rPr>
          <w:rFonts w:ascii="Verdana" w:hAnsi="Verdana" w:cs="Arial"/>
          <w:sz w:val="18"/>
          <w:szCs w:val="18"/>
        </w:rPr>
      </w:pPr>
    </w:p>
    <w:p w14:paraId="773E6121" w14:textId="3675E58F" w:rsidR="004A2DC5" w:rsidRPr="00BC1205" w:rsidRDefault="004A2DC5" w:rsidP="004A2DC5">
      <w:pPr>
        <w:ind w:left="5" w:right="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lastRenderedPageBreak/>
        <w:t>Il</w:t>
      </w:r>
      <w:r w:rsidR="00C773D7">
        <w:rPr>
          <w:rFonts w:ascii="Verdana" w:hAnsi="Verdana" w:cs="Arial"/>
          <w:sz w:val="18"/>
          <w:szCs w:val="18"/>
        </w:rPr>
        <w:t>/la</w:t>
      </w:r>
      <w:r w:rsidRPr="00BC1205">
        <w:rPr>
          <w:rFonts w:ascii="Verdana" w:hAnsi="Verdana" w:cs="Arial"/>
          <w:sz w:val="18"/>
          <w:szCs w:val="18"/>
        </w:rPr>
        <w:t xml:space="preserve"> sottoscritto</w:t>
      </w:r>
      <w:r w:rsidR="00C773D7">
        <w:rPr>
          <w:rFonts w:ascii="Verdana" w:hAnsi="Verdana" w:cs="Arial"/>
          <w:sz w:val="18"/>
          <w:szCs w:val="18"/>
        </w:rPr>
        <w:t>/a</w:t>
      </w:r>
      <w:r w:rsidRPr="00BC1205">
        <w:rPr>
          <w:rFonts w:ascii="Verdana" w:hAnsi="Verdana" w:cs="Arial"/>
          <w:sz w:val="18"/>
          <w:szCs w:val="18"/>
        </w:rPr>
        <w:t xml:space="preserve"> </w:t>
      </w:r>
      <w:r w:rsidR="007707D0" w:rsidRPr="00BC1205">
        <w:rPr>
          <w:rFonts w:ascii="Verdana" w:hAnsi="Verdana" w:cs="Arial"/>
          <w:sz w:val="18"/>
          <w:szCs w:val="18"/>
        </w:rPr>
        <w:t>_________________________</w:t>
      </w:r>
      <w:r w:rsidR="005837D1">
        <w:rPr>
          <w:rFonts w:ascii="Verdana" w:hAnsi="Verdana" w:cs="Arial"/>
          <w:sz w:val="18"/>
          <w:szCs w:val="18"/>
        </w:rPr>
        <w:t>________</w:t>
      </w:r>
      <w:r w:rsidR="00E15007">
        <w:rPr>
          <w:rFonts w:ascii="Verdana" w:hAnsi="Verdana" w:cs="Arial"/>
          <w:sz w:val="18"/>
          <w:szCs w:val="18"/>
        </w:rPr>
        <w:t>_____________</w:t>
      </w:r>
      <w:r w:rsidR="007707D0" w:rsidRPr="00BC1205">
        <w:rPr>
          <w:rFonts w:ascii="Verdana" w:hAnsi="Verdana" w:cs="Arial"/>
          <w:sz w:val="18"/>
          <w:szCs w:val="18"/>
        </w:rPr>
        <w:t>____</w:t>
      </w:r>
    </w:p>
    <w:p w14:paraId="2AE13021" w14:textId="77777777" w:rsidR="004C30FA" w:rsidRPr="00BC1205" w:rsidRDefault="004C30FA" w:rsidP="004A2DC5">
      <w:pPr>
        <w:ind w:left="5" w:right="6"/>
        <w:rPr>
          <w:rFonts w:ascii="Verdana" w:hAnsi="Verdana" w:cs="Arial"/>
          <w:sz w:val="18"/>
          <w:szCs w:val="18"/>
        </w:rPr>
      </w:pPr>
    </w:p>
    <w:p w14:paraId="23B1D9D1" w14:textId="1C001F5B" w:rsidR="007707D0" w:rsidRPr="00BC1205" w:rsidRDefault="007707D0" w:rsidP="007707D0">
      <w:pPr>
        <w:ind w:right="331"/>
        <w:jc w:val="center"/>
        <w:rPr>
          <w:rFonts w:ascii="Verdana" w:hAnsi="Verdana" w:cs="Arial"/>
          <w:b/>
          <w:sz w:val="18"/>
          <w:szCs w:val="18"/>
        </w:rPr>
      </w:pPr>
      <w:r w:rsidRPr="00BC1205">
        <w:rPr>
          <w:rFonts w:ascii="Verdana" w:hAnsi="Verdana" w:cs="Arial"/>
          <w:b/>
          <w:sz w:val="18"/>
          <w:szCs w:val="18"/>
        </w:rPr>
        <w:t>DICHIARA</w:t>
      </w:r>
    </w:p>
    <w:p w14:paraId="78FDE8C9" w14:textId="77777777" w:rsidR="007707D0" w:rsidRPr="00BC1205" w:rsidRDefault="007707D0" w:rsidP="007707D0">
      <w:pPr>
        <w:ind w:right="331"/>
        <w:rPr>
          <w:rFonts w:ascii="Verdana" w:hAnsi="Verdana" w:cs="Arial"/>
          <w:sz w:val="18"/>
          <w:szCs w:val="18"/>
          <w:highlight w:val="yellow"/>
        </w:rPr>
      </w:pPr>
    </w:p>
    <w:p w14:paraId="41EE23C4" w14:textId="77777777" w:rsidR="005020E0" w:rsidRDefault="007707D0" w:rsidP="007707D0">
      <w:pPr>
        <w:ind w:left="11" w:hanging="11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>di essere in possesso dei seguenti titoli, evidenziati nel curriculum vitae allegato, per la figura</w:t>
      </w:r>
      <w:r w:rsidR="00260212">
        <w:rPr>
          <w:rFonts w:ascii="Verdana" w:hAnsi="Verdana" w:cs="Arial"/>
          <w:sz w:val="18"/>
          <w:szCs w:val="18"/>
        </w:rPr>
        <w:t xml:space="preserve"> la candidatura relativa alla figura</w:t>
      </w:r>
      <w:r w:rsidRPr="00BC1205">
        <w:rPr>
          <w:rFonts w:ascii="Verdana" w:hAnsi="Verdana" w:cs="Arial"/>
          <w:sz w:val="18"/>
          <w:szCs w:val="18"/>
        </w:rPr>
        <w:t xml:space="preserve"> di:</w:t>
      </w:r>
    </w:p>
    <w:p w14:paraId="55E9DE49" w14:textId="3BCEDE42" w:rsidR="007707D0" w:rsidRPr="00BC1205" w:rsidRDefault="005020E0" w:rsidP="007707D0">
      <w:pPr>
        <w:ind w:left="11" w:hanging="11"/>
        <w:rPr>
          <w:rFonts w:ascii="Verdana" w:hAnsi="Verdana" w:cs="Arial"/>
          <w:sz w:val="18"/>
          <w:szCs w:val="18"/>
        </w:rPr>
      </w:pPr>
      <w:r>
        <w:rPr>
          <w:rFonts w:ascii="Verdana" w:eastAsia="Calibri" w:hAnsi="Verdana" w:cs="Arial"/>
          <w:noProof/>
          <w:sz w:val="18"/>
          <w:szCs w:val="18"/>
        </w:rPr>
        <w:t xml:space="preserve">                                                 </w:t>
      </w:r>
      <w:r w:rsidRPr="005020E0">
        <w:rPr>
          <w:rFonts w:ascii="Verdana" w:eastAsia="Calibri" w:hAnsi="Verdana" w:cs="Arial"/>
          <w:noProof/>
          <w:sz w:val="18"/>
          <w:szCs w:val="18"/>
        </w:rPr>
        <w:t xml:space="preserve"> </w:t>
      </w:r>
      <w:r w:rsidRPr="00BC1205">
        <w:rPr>
          <w:rFonts w:ascii="Verdana" w:eastAsia="Calibri" w:hAnsi="Verdana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4A719A61" wp14:editId="033C44E6">
                <wp:extent cx="128588" cy="128588"/>
                <wp:effectExtent l="0" t="0" r="0" b="0"/>
                <wp:docPr id="44" name="Group 70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28588"/>
                          <a:chOff x="0" y="0"/>
                          <a:chExt cx="128588" cy="128588"/>
                        </a:xfrm>
                      </wpg:grpSpPr>
                      <wps:wsp>
                        <wps:cNvPr id="45" name="Shape 8461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8462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6D36D" id="Group 70064" o:spid="_x0000_s1026" style="width:10.15pt;height:10.15pt;mso-position-horizontal-relative:char;mso-position-vertical-relative:line" coordsize="128588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">
                <v:shape id="Shape 8461" o:spid="_x0000_s1027" style="position:absolute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" path="m14288,l64294,r,14288l14288,14288r,100012l64294,114300r,14288l14288,128588c6429,128588,,122158,,114300l,14288c,6429,6429,,14288,xe" fillcolor="#595959" stroked="f" strokeweight="0">
                  <v:stroke miterlimit="83231f" joinstyle="miter"/>
                  <v:path arrowok="t" textboxrect="0,0,64294,128588"/>
                </v:shape>
                <v:shape id="Shape 8462" o:spid="_x0000_s1028" style="position:absolute;left:64294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" path="m,l50006,v7858,,14288,6429,14288,14288l64294,114300v,7858,-6430,14288,-14288,14288l,128588,,114300r50006,l50006,14288,,14288,,xe" fillcolor="#595959" stroked="f" strokeweight="0">
                  <v:stroke miterlimit="83231f" joinstyle="miter"/>
                  <v:path arrowok="t" textboxrect="0,0,64294,128588"/>
                </v:shape>
                <w10:anchorlock/>
              </v:group>
            </w:pict>
          </mc:Fallback>
        </mc:AlternateContent>
      </w:r>
      <w:r w:rsidRPr="005020E0">
        <w:rPr>
          <w:rFonts w:ascii="Verdana" w:hAnsi="Verdana" w:cs="Arial"/>
          <w:sz w:val="18"/>
          <w:szCs w:val="18"/>
        </w:rPr>
        <w:t xml:space="preserve"> </w:t>
      </w:r>
      <w:r w:rsidRPr="00BC1205">
        <w:rPr>
          <w:rFonts w:ascii="Verdana" w:hAnsi="Verdana" w:cs="Arial"/>
          <w:sz w:val="18"/>
          <w:szCs w:val="18"/>
        </w:rPr>
        <w:t xml:space="preserve">Docente </w:t>
      </w:r>
      <w:r w:rsidRPr="00BC1205">
        <w:rPr>
          <w:rFonts w:ascii="Verdana" w:hAnsi="Verdana" w:cs="Arial"/>
          <w:b/>
          <w:sz w:val="18"/>
          <w:szCs w:val="18"/>
        </w:rPr>
        <w:t>Esperto</w:t>
      </w:r>
      <w:r w:rsidRPr="005020E0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          </w:t>
      </w:r>
      <w:r w:rsidRPr="00BC1205">
        <w:rPr>
          <w:rFonts w:ascii="Verdana" w:eastAsia="Calibri" w:hAnsi="Verdana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088B0848" wp14:editId="58C96615">
                <wp:extent cx="128588" cy="128588"/>
                <wp:effectExtent l="0" t="0" r="0" b="0"/>
                <wp:docPr id="6" name="Group 70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28588"/>
                          <a:chOff x="0" y="0"/>
                          <a:chExt cx="128588" cy="128588"/>
                        </a:xfrm>
                      </wpg:grpSpPr>
                      <wps:wsp>
                        <wps:cNvPr id="7" name="Shape 8461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" name="Shape 8462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66FCA" id="Group 70064" o:spid="_x0000_s1026" style="width:10.15pt;height:10.15pt;mso-position-horizontal-relative:char;mso-position-vertical-relative:line" coordsize="128588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">
                <v:shape id="Shape 8461" o:spid="_x0000_s1027" style="position:absolute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" path="m14288,l64294,r,14288l14288,14288r,100012l64294,114300r,14288l14288,128588c6429,128588,,122158,,114300l,14288c,6429,6429,,14288,xe" fillcolor="#595959" stroked="f" strokeweight="0">
                  <v:stroke miterlimit="83231f" joinstyle="miter"/>
                  <v:path arrowok="t" textboxrect="0,0,64294,128588"/>
                </v:shape>
                <v:shape id="Shape 8462" o:spid="_x0000_s1028" style="position:absolute;left:64294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" path="m,l50006,v7858,,14288,6429,14288,14288l64294,114300v,7858,-6430,14288,-14288,14288l,128588,,114300r50006,l50006,14288,,14288,,xe" fillcolor="#595959" stroked="f" strokeweight="0">
                  <v:stroke miterlimit="83231f" joinstyle="miter"/>
                  <v:path arrowok="t" textboxrect="0,0,64294,128588"/>
                </v:shape>
                <w10:anchorlock/>
              </v:group>
            </w:pict>
          </mc:Fallback>
        </mc:AlternateContent>
      </w:r>
      <w:r>
        <w:rPr>
          <w:rFonts w:ascii="Verdana" w:hAnsi="Verdana" w:cs="Arial"/>
          <w:sz w:val="18"/>
          <w:szCs w:val="18"/>
        </w:rPr>
        <w:t xml:space="preserve">           </w:t>
      </w:r>
      <w:r w:rsidRPr="00BC1205">
        <w:rPr>
          <w:rFonts w:ascii="Verdana" w:hAnsi="Verdana" w:cs="Arial"/>
          <w:sz w:val="18"/>
          <w:szCs w:val="18"/>
        </w:rPr>
        <w:t xml:space="preserve">Docente </w:t>
      </w:r>
      <w:r>
        <w:rPr>
          <w:rFonts w:ascii="Verdana" w:hAnsi="Verdana" w:cs="Arial"/>
          <w:b/>
          <w:sz w:val="18"/>
          <w:szCs w:val="18"/>
        </w:rPr>
        <w:t>TUTOR</w:t>
      </w:r>
      <w:bookmarkStart w:id="0" w:name="_GoBack"/>
      <w:bookmarkEnd w:id="0"/>
      <w:r w:rsidR="007707D0" w:rsidRPr="00BC1205">
        <w:rPr>
          <w:rFonts w:ascii="Verdana" w:hAnsi="Verdana" w:cs="Arial"/>
          <w:sz w:val="18"/>
          <w:szCs w:val="18"/>
        </w:rPr>
        <w:t xml:space="preserve">  </w:t>
      </w:r>
      <w:r w:rsidR="005837D1">
        <w:rPr>
          <w:rFonts w:ascii="Verdana" w:hAnsi="Verdana" w:cs="Arial"/>
          <w:b/>
          <w:sz w:val="18"/>
          <w:szCs w:val="18"/>
        </w:rPr>
        <w:tab/>
      </w:r>
      <w:r w:rsidR="005837D1">
        <w:rPr>
          <w:rFonts w:ascii="Verdana" w:hAnsi="Verdana" w:cs="Arial"/>
          <w:b/>
          <w:sz w:val="18"/>
          <w:szCs w:val="18"/>
        </w:rPr>
        <w:tab/>
        <w:t xml:space="preserve">      </w:t>
      </w:r>
    </w:p>
    <w:p w14:paraId="7BCFB7E5" w14:textId="77777777" w:rsidR="004C30FA" w:rsidRPr="00BC1205" w:rsidRDefault="004C30FA" w:rsidP="004A2DC5">
      <w:pPr>
        <w:spacing w:line="259" w:lineRule="auto"/>
        <w:ind w:left="10"/>
        <w:rPr>
          <w:rFonts w:ascii="Verdana" w:hAnsi="Verdana" w:cs="Arial"/>
          <w:sz w:val="18"/>
          <w:szCs w:val="18"/>
        </w:rPr>
      </w:pPr>
    </w:p>
    <w:tbl>
      <w:tblPr>
        <w:tblStyle w:val="TableGrid"/>
        <w:tblW w:w="9507" w:type="dxa"/>
        <w:tblInd w:w="121" w:type="dxa"/>
        <w:tblCellMar>
          <w:top w:w="40" w:type="dxa"/>
          <w:left w:w="4" w:type="dxa"/>
          <w:bottom w:w="5" w:type="dxa"/>
        </w:tblCellMar>
        <w:tblLook w:val="04A0" w:firstRow="1" w:lastRow="0" w:firstColumn="1" w:lastColumn="0" w:noHBand="0" w:noVBand="1"/>
      </w:tblPr>
      <w:tblGrid>
        <w:gridCol w:w="4269"/>
        <w:gridCol w:w="1701"/>
        <w:gridCol w:w="1275"/>
        <w:gridCol w:w="1134"/>
        <w:gridCol w:w="1128"/>
      </w:tblGrid>
      <w:tr w:rsidR="00912EAD" w:rsidRPr="00D34D2E" w14:paraId="06026D55" w14:textId="5E98E264" w:rsidTr="004C0040">
        <w:trPr>
          <w:trHeight w:val="543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643FA8B1" w14:textId="77777777" w:rsidR="00912EAD" w:rsidRPr="00D34D2E" w:rsidRDefault="00912EAD" w:rsidP="00912EAD">
            <w:pPr>
              <w:spacing w:line="259" w:lineRule="auto"/>
              <w:ind w:right="13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TITOLI CULTURALI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793771A7" w14:textId="5F555116" w:rsidR="00912EAD" w:rsidRPr="00D34D2E" w:rsidRDefault="00912EAD" w:rsidP="00912EAD">
            <w:pPr>
              <w:spacing w:line="259" w:lineRule="auto"/>
              <w:ind w:left="12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F100E53" w14:textId="0F3D2288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 xml:space="preserve">Titoli dichiarati dal candidato/a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62D126D5" w14:textId="7C2F40A5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Punteggi dichiarati dal/dalla candidato/a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D1882DF" w14:textId="77777777" w:rsidR="00912EAD" w:rsidRPr="00D34D2E" w:rsidRDefault="00912EAD" w:rsidP="00912EAD">
            <w:pPr>
              <w:spacing w:line="239" w:lineRule="auto"/>
              <w:ind w:left="165" w:hanging="2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Valutazione</w:t>
            </w:r>
          </w:p>
          <w:p w14:paraId="3BD00575" w14:textId="2B1AD148" w:rsidR="00912EAD" w:rsidRPr="00D34D2E" w:rsidRDefault="00912EAD" w:rsidP="00912EAD">
            <w:pPr>
              <w:spacing w:line="239" w:lineRule="auto"/>
              <w:ind w:left="165" w:hanging="2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della</w:t>
            </w:r>
          </w:p>
          <w:p w14:paraId="2A320BF8" w14:textId="366E3BBC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commissione</w:t>
            </w:r>
          </w:p>
        </w:tc>
      </w:tr>
      <w:tr w:rsidR="00912EAD" w:rsidRPr="00D34D2E" w14:paraId="67799EBF" w14:textId="5D01E350" w:rsidTr="004C0040">
        <w:trPr>
          <w:trHeight w:val="529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DED" w14:textId="7C1FB1BB" w:rsidR="00912EAD" w:rsidRPr="00D34D2E" w:rsidRDefault="00912EAD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Laurea vecchio ordinamento o specialistica/magistrale</w:t>
            </w: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="006F5FCC" w:rsidRPr="00D34D2E">
              <w:rPr>
                <w:rFonts w:ascii="Verdana" w:hAnsi="Verdana" w:cs="Arial"/>
                <w:b/>
                <w:sz w:val="16"/>
                <w:szCs w:val="16"/>
              </w:rPr>
              <w:t>o in SFP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A9BE" w14:textId="77777777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Punti 6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100811D8" w14:textId="74992504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6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4FA8" w14:textId="1DCDAE38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DF74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5313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21843066" w14:textId="6BD1BFAA" w:rsidTr="004C0040">
        <w:trPr>
          <w:trHeight w:val="792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E080" w14:textId="77777777" w:rsidR="00912EAD" w:rsidRPr="00D34D2E" w:rsidRDefault="00912EAD" w:rsidP="007F6AB8">
            <w:pPr>
              <w:spacing w:after="6"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Laurea triennale </w:t>
            </w:r>
          </w:p>
          <w:p w14:paraId="0B70638C" w14:textId="2FA5CBF7" w:rsidR="00912EAD" w:rsidRPr="00D34D2E" w:rsidRDefault="00912EAD" w:rsidP="007F6AB8">
            <w:pPr>
              <w:spacing w:line="259" w:lineRule="auto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>(non valutata se successivamente si è conseguita</w:t>
            </w:r>
            <w:r w:rsidRPr="00D34D2E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</w:t>
            </w:r>
            <w:r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 xml:space="preserve">la </w:t>
            </w:r>
            <w:r w:rsidR="00D34D2E"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>s</w:t>
            </w:r>
            <w:r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>pecialistica/magistrale)</w:t>
            </w:r>
            <w:r w:rsidRPr="00D34D2E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63A5" w14:textId="739C56C5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Punti </w:t>
            </w:r>
            <w:r w:rsidR="00D34D2E" w:rsidRPr="00D34D2E">
              <w:rPr>
                <w:rFonts w:ascii="Verdana" w:hAnsi="Verdana" w:cs="Arial"/>
                <w:color w:val="221F1F"/>
                <w:sz w:val="16"/>
                <w:szCs w:val="16"/>
              </w:rPr>
              <w:t>2</w:t>
            </w:r>
          </w:p>
          <w:p w14:paraId="71A7AB8D" w14:textId="212895E4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34D2E" w:rsidRPr="00D34D2E">
              <w:rPr>
                <w:rFonts w:ascii="Verdana" w:hAnsi="Verdana" w:cs="Arial"/>
                <w:sz w:val="16"/>
                <w:szCs w:val="16"/>
              </w:rPr>
              <w:t>2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3B2E" w14:textId="76A14EF1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FC49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CCB3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78319AFB" w14:textId="2E63D741" w:rsidTr="004C0040">
        <w:trPr>
          <w:trHeight w:val="79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16D" w14:textId="08AC89ED" w:rsidR="00912EAD" w:rsidRPr="00D34D2E" w:rsidRDefault="00D34D2E" w:rsidP="00D34D2E">
            <w:pPr>
              <w:spacing w:line="259" w:lineRule="auto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Diploma Maturità magistrale conseguita entro </w:t>
            </w:r>
            <w:proofErr w:type="spellStart"/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l’a.s.</w:t>
            </w:r>
            <w:proofErr w:type="spellEnd"/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 2001/02</w:t>
            </w:r>
            <w:r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 xml:space="preserve"> </w:t>
            </w:r>
            <w:r w:rsidR="00912EAD"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>(non valutato se in possesso di titolo superiore coerente con la figura)</w:t>
            </w:r>
            <w:r w:rsidR="00912EAD" w:rsidRPr="00D34D2E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49C5" w14:textId="0C397BE5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Punti </w:t>
            </w:r>
            <w:r w:rsidR="00D34D2E" w:rsidRPr="00D34D2E">
              <w:rPr>
                <w:rFonts w:ascii="Verdana" w:hAnsi="Verdana" w:cs="Arial"/>
                <w:color w:val="221F1F"/>
                <w:sz w:val="16"/>
                <w:szCs w:val="16"/>
              </w:rPr>
              <w:t>5</w:t>
            </w:r>
          </w:p>
          <w:p w14:paraId="65E32F0F" w14:textId="45D740DE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34D2E" w:rsidRPr="00D34D2E">
              <w:rPr>
                <w:rFonts w:ascii="Verdana" w:hAnsi="Verdana" w:cs="Arial"/>
                <w:sz w:val="16"/>
                <w:szCs w:val="16"/>
              </w:rPr>
              <w:t>5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31D5" w14:textId="255E6106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3135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57D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4B6A0E7B" w14:textId="55EA942F" w:rsidTr="004C0040">
        <w:trPr>
          <w:trHeight w:val="280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90E3" w14:textId="77777777" w:rsidR="00912EAD" w:rsidRPr="00D34D2E" w:rsidRDefault="00912EAD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Seconda laurea specialistica o di vecchio ordinamento</w:t>
            </w: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6385" w14:textId="543F4B73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Punti </w:t>
            </w:r>
            <w:r w:rsidR="00D34D2E" w:rsidRPr="00D34D2E">
              <w:rPr>
                <w:rFonts w:ascii="Verdana" w:hAnsi="Verdana" w:cs="Arial"/>
                <w:color w:val="221F1F"/>
                <w:sz w:val="16"/>
                <w:szCs w:val="16"/>
              </w:rPr>
              <w:t>3</w:t>
            </w:r>
          </w:p>
          <w:p w14:paraId="63AA1820" w14:textId="450117E0" w:rsidR="00912EAD" w:rsidRPr="00D34D2E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34D2E" w:rsidRPr="00D34D2E">
              <w:rPr>
                <w:rFonts w:ascii="Verdana" w:hAnsi="Verdana" w:cs="Arial"/>
                <w:sz w:val="16"/>
                <w:szCs w:val="16"/>
              </w:rPr>
              <w:t>3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E4B" w14:textId="30BCE531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E7C4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BEDF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34556903" w14:textId="78FE24C9" w:rsidTr="004C0040">
        <w:trPr>
          <w:trHeight w:val="1075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571B" w14:textId="22C1880D" w:rsidR="00912EAD" w:rsidRPr="00D34D2E" w:rsidRDefault="00912EAD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Master/corsi d</w:t>
            </w:r>
            <w:r w:rsidR="00D34D2E"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i s</w:t>
            </w: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pecializzazione/perfezionamento </w:t>
            </w:r>
          </w:p>
          <w:p w14:paraId="0DAC7928" w14:textId="64B58523" w:rsidR="00912EAD" w:rsidRPr="00D34D2E" w:rsidRDefault="00D34D2E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i/>
                <w:color w:val="221F1F"/>
                <w:sz w:val="16"/>
                <w:szCs w:val="16"/>
              </w:rPr>
              <w:t>(relativi alla disciplina oggetto del modulo per il quale si presenta la candidatura</w:t>
            </w: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BEE9" w14:textId="77777777" w:rsidR="00912EAD" w:rsidRPr="00D34D2E" w:rsidRDefault="00912EAD" w:rsidP="007F6AB8">
            <w:pPr>
              <w:spacing w:after="28" w:line="259" w:lineRule="auto"/>
              <w:ind w:right="4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Punti 2/ciascun master o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 </w:t>
            </w:r>
          </w:p>
          <w:p w14:paraId="1398C026" w14:textId="77777777" w:rsidR="00912EAD" w:rsidRPr="00D34D2E" w:rsidRDefault="00912EAD" w:rsidP="007F6AB8">
            <w:pPr>
              <w:spacing w:after="33" w:line="259" w:lineRule="auto"/>
              <w:ind w:right="1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c. spec. biennale; </w:t>
            </w:r>
          </w:p>
          <w:p w14:paraId="66101A90" w14:textId="77777777" w:rsidR="00912EAD" w:rsidRPr="00D34D2E" w:rsidRDefault="00912EAD" w:rsidP="007F6AB8">
            <w:pPr>
              <w:spacing w:after="28" w:line="259" w:lineRule="auto"/>
              <w:ind w:right="4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Punti 1/ciascun master o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6867CB3B" w14:textId="77777777" w:rsidR="00912EAD" w:rsidRPr="00D34D2E" w:rsidRDefault="00912EAD" w:rsidP="007F6AB8">
            <w:pPr>
              <w:spacing w:line="259" w:lineRule="auto"/>
              <w:ind w:right="9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c. spec. annuale o c. </w:t>
            </w:r>
            <w:proofErr w:type="spellStart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perf</w:t>
            </w:r>
            <w:proofErr w:type="spellEnd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. </w:t>
            </w:r>
          </w:p>
          <w:p w14:paraId="12D7FF53" w14:textId="072D1ABF" w:rsidR="00912EAD" w:rsidRPr="00D34D2E" w:rsidRDefault="00912EAD" w:rsidP="007F6AB8">
            <w:pPr>
              <w:spacing w:line="259" w:lineRule="auto"/>
              <w:ind w:right="9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– </w:t>
            </w:r>
            <w:proofErr w:type="spellStart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 4 punti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D40B" w14:textId="59B1639D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6979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2091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4FCA999E" w14:textId="59AC23BB" w:rsidTr="004C0040">
        <w:trPr>
          <w:trHeight w:val="785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68B6" w14:textId="77777777" w:rsidR="00912EAD" w:rsidRPr="00D34D2E" w:rsidRDefault="00912EAD" w:rsidP="007F6AB8">
            <w:pPr>
              <w:spacing w:after="48" w:line="241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Corsi di formazione frequentati in qualità di corsista di almeno </w:t>
            </w:r>
            <w:proofErr w:type="gramStart"/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20  ore</w:t>
            </w:r>
            <w:proofErr w:type="gramEnd"/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  </w:t>
            </w:r>
          </w:p>
          <w:p w14:paraId="637FF90A" w14:textId="758D299F" w:rsidR="00912EAD" w:rsidRPr="00D34D2E" w:rsidRDefault="00D34D2E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i/>
                <w:sz w:val="16"/>
                <w:szCs w:val="16"/>
              </w:rPr>
              <w:t>(relativi alla disciplina oggetto del modulo per il quale si presenta la candidatura</w:t>
            </w:r>
            <w:r w:rsidRPr="00D34D2E">
              <w:rPr>
                <w:rFonts w:ascii="Verdana" w:hAnsi="Verdana" w:cs="Arial"/>
                <w:b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701A" w14:textId="77777777" w:rsidR="00912EAD" w:rsidRPr="00D34D2E" w:rsidRDefault="00912EAD" w:rsidP="007F6AB8">
            <w:pPr>
              <w:spacing w:line="259" w:lineRule="auto"/>
              <w:ind w:left="312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Punti 1/ciascun corso</w:t>
            </w:r>
          </w:p>
          <w:p w14:paraId="3F81D631" w14:textId="0B5E2944" w:rsidR="00912EAD" w:rsidRPr="00D34D2E" w:rsidRDefault="00912EAD" w:rsidP="007F6AB8">
            <w:pPr>
              <w:spacing w:line="259" w:lineRule="auto"/>
              <w:ind w:left="312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3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DC4E" w14:textId="05475D93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DB43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9A98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0D78D1F9" w14:textId="25AE9502" w:rsidTr="004C0040">
        <w:trPr>
          <w:trHeight w:val="636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410DA" w14:textId="765AF6E5" w:rsidR="00912EAD" w:rsidRPr="00D34D2E" w:rsidRDefault="00912EAD" w:rsidP="005837D1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Abilitazione </w:t>
            </w:r>
            <w:r w:rsidR="00D34D2E"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conseguita in concorsi a cattedra o frequenza di percorsi abilitanti di cui al DPCM 04/08/2023 (solo per i moduli della secondaria di I grado e per le classi di concorso A-28, AM2A)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E2CF" w14:textId="79E0A707" w:rsidR="00912EAD" w:rsidRPr="00D34D2E" w:rsidRDefault="00912EAD" w:rsidP="007F6AB8">
            <w:pPr>
              <w:spacing w:line="259" w:lineRule="auto"/>
              <w:ind w:right="33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Punti </w:t>
            </w:r>
            <w:r w:rsidR="00D34D2E" w:rsidRPr="00D34D2E">
              <w:rPr>
                <w:rFonts w:ascii="Verdana" w:hAnsi="Verdana" w:cs="Arial"/>
                <w:color w:val="221F1F"/>
                <w:sz w:val="16"/>
                <w:szCs w:val="16"/>
              </w:rPr>
              <w:t>2</w:t>
            </w:r>
          </w:p>
          <w:p w14:paraId="41B7357D" w14:textId="2B9FE1CA" w:rsidR="00912EAD" w:rsidRPr="00D34D2E" w:rsidRDefault="00912EAD" w:rsidP="007F6AB8">
            <w:pPr>
              <w:spacing w:line="259" w:lineRule="auto"/>
              <w:ind w:right="33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34D2E" w:rsidRPr="00D34D2E">
              <w:rPr>
                <w:rFonts w:ascii="Verdana" w:hAnsi="Verdana" w:cs="Arial"/>
                <w:sz w:val="16"/>
                <w:szCs w:val="16"/>
              </w:rPr>
              <w:t>2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E264" w14:textId="1DDD7438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B878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4C2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5B7A42E0" w14:textId="04CFD7D0" w:rsidTr="004C0040">
        <w:trPr>
          <w:trHeight w:hRule="exact" w:val="284"/>
        </w:trPr>
        <w:tc>
          <w:tcPr>
            <w:tcW w:w="5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F1C0769" w14:textId="4D0C03D9" w:rsidR="007F7515" w:rsidRPr="00D34D2E" w:rsidRDefault="00912EAD" w:rsidP="005837D1">
            <w:pPr>
              <w:spacing w:line="259" w:lineRule="auto"/>
              <w:ind w:right="3"/>
              <w:rPr>
                <w:rFonts w:ascii="Verdana" w:hAnsi="Verdana" w:cs="Arial"/>
                <w:b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PUNTEGGIO TOTALE TITOLI CULTURALI</w:t>
            </w:r>
            <w:r w:rsidR="005837D1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            </w:t>
            </w:r>
            <w:r w:rsidR="007F7515" w:rsidRPr="00D34D2E">
              <w:rPr>
                <w:rFonts w:ascii="Verdana" w:hAnsi="Verdana" w:cs="Arial"/>
                <w:b/>
                <w:sz w:val="16"/>
                <w:szCs w:val="16"/>
              </w:rPr>
              <w:t>MAX 20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552BB3" w14:textId="4AA963D5" w:rsidR="00912EAD" w:rsidRPr="00D34D2E" w:rsidRDefault="00912EAD" w:rsidP="007F6AB8">
            <w:pPr>
              <w:spacing w:line="259" w:lineRule="auto"/>
              <w:ind w:left="176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9885334" w14:textId="77777777" w:rsidR="00912EAD" w:rsidRPr="00D34D2E" w:rsidRDefault="00912EAD" w:rsidP="007F6AB8">
            <w:pPr>
              <w:spacing w:line="259" w:lineRule="auto"/>
              <w:ind w:left="17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96F82B" w14:textId="77777777" w:rsidR="00912EAD" w:rsidRPr="00D34D2E" w:rsidRDefault="00912EAD" w:rsidP="007F6AB8">
            <w:pPr>
              <w:spacing w:line="259" w:lineRule="auto"/>
              <w:ind w:left="17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</w:tr>
      <w:tr w:rsidR="00912EAD" w:rsidRPr="00D34D2E" w14:paraId="23107C89" w14:textId="1EBB468A" w:rsidTr="004C0040">
        <w:trPr>
          <w:trHeight w:val="529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7C6464D6" w14:textId="77777777" w:rsidR="00912EAD" w:rsidRPr="00D34D2E" w:rsidRDefault="00912EAD" w:rsidP="00912EAD">
            <w:pPr>
              <w:spacing w:line="259" w:lineRule="auto"/>
              <w:ind w:right="139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TITOLI PROFESSIONALI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327D614D" w14:textId="248E488E" w:rsidR="00912EAD" w:rsidRPr="00D34D2E" w:rsidRDefault="00912EAD" w:rsidP="00912EAD">
            <w:pPr>
              <w:spacing w:line="259" w:lineRule="auto"/>
              <w:ind w:right="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F0A8EAF" w14:textId="28B9B8A1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 xml:space="preserve">Titoli dichiarati dal candidato/a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1254D09" w14:textId="7A4B3A2D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Punteggi dichiarati dal/dalla candidato/a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3303D546" w14:textId="77777777" w:rsidR="00912EAD" w:rsidRPr="00D34D2E" w:rsidRDefault="00912EAD" w:rsidP="00912EAD">
            <w:pPr>
              <w:spacing w:line="239" w:lineRule="auto"/>
              <w:ind w:left="165" w:hanging="2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Valutazione</w:t>
            </w:r>
          </w:p>
          <w:p w14:paraId="3519A649" w14:textId="77777777" w:rsidR="00912EAD" w:rsidRPr="00D34D2E" w:rsidRDefault="00912EAD" w:rsidP="00912EAD">
            <w:pPr>
              <w:spacing w:line="239" w:lineRule="auto"/>
              <w:ind w:left="165" w:hanging="2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della</w:t>
            </w:r>
          </w:p>
          <w:p w14:paraId="118DE976" w14:textId="340D1FC7" w:rsidR="00912EAD" w:rsidRPr="00D34D2E" w:rsidRDefault="00912EAD" w:rsidP="00912EAD">
            <w:pPr>
              <w:spacing w:line="259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>commissione</w:t>
            </w:r>
          </w:p>
        </w:tc>
      </w:tr>
      <w:tr w:rsidR="00912EAD" w:rsidRPr="00D34D2E" w14:paraId="45005635" w14:textId="0C4218BB" w:rsidTr="004C0040">
        <w:trPr>
          <w:trHeight w:val="74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46A5" w14:textId="4FA4E227" w:rsidR="00912EAD" w:rsidRPr="00D34D2E" w:rsidRDefault="005C04F9" w:rsidP="005C04F9">
            <w:pPr>
              <w:pStyle w:val="Default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C04F9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Esperienze di docente esperto/tutor nell’ambito delle</w:t>
            </w:r>
            <w:r>
              <w:rPr>
                <w:rFonts w:ascii="Verdana" w:hAnsi="Verdana" w:cs="Arial"/>
                <w:b/>
                <w:color w:val="221F1F"/>
                <w:sz w:val="16"/>
                <w:szCs w:val="16"/>
              </w:rPr>
              <w:t xml:space="preserve"> </w:t>
            </w:r>
            <w:r w:rsidRPr="005C04F9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discipline in analogo corso per il quale si presenta la candidatura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C48" w14:textId="77777777" w:rsidR="00912EAD" w:rsidRPr="00D34D2E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Punti 1/esperienza</w:t>
            </w:r>
          </w:p>
          <w:p w14:paraId="1C510E98" w14:textId="14E1F0FF" w:rsidR="00912EAD" w:rsidRPr="00D34D2E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4D2E">
              <w:rPr>
                <w:rFonts w:ascii="Verdana" w:hAnsi="Verdana" w:cs="Arial"/>
                <w:sz w:val="16"/>
                <w:szCs w:val="16"/>
              </w:rPr>
              <w:t xml:space="preserve">max 5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B136" w14:textId="070EA70E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7D42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6EA3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3B9A8CAA" w14:textId="57903F9A" w:rsidTr="004C0040">
        <w:trPr>
          <w:trHeight w:val="745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1714" w14:textId="75163CDC" w:rsidR="00912EAD" w:rsidRPr="00D34D2E" w:rsidRDefault="005C04F9" w:rsidP="007F6AB8">
            <w:pPr>
              <w:spacing w:line="259" w:lineRule="auto"/>
              <w:ind w:left="10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Docenza nello specifico ordine di scuola</w:t>
            </w:r>
            <w:r w:rsidR="00912EAD"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6FA9" w14:textId="308CCA93" w:rsidR="00912EAD" w:rsidRPr="00D34D2E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 w:cs="Arial"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Punti </w:t>
            </w:r>
            <w:r w:rsidR="005C04F9">
              <w:rPr>
                <w:rFonts w:ascii="Verdana" w:hAnsi="Verdana" w:cs="Arial"/>
                <w:color w:val="221F1F"/>
                <w:sz w:val="16"/>
                <w:szCs w:val="16"/>
              </w:rPr>
              <w:t>1 per ogni anno scolastico</w:t>
            </w:r>
          </w:p>
          <w:p w14:paraId="6BE82C29" w14:textId="67FA2888" w:rsidR="00912EAD" w:rsidRPr="00D34D2E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>max</w:t>
            </w:r>
            <w:proofErr w:type="spellEnd"/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 </w:t>
            </w:r>
            <w:r w:rsidR="005C04F9">
              <w:rPr>
                <w:rFonts w:ascii="Verdana" w:hAnsi="Verdana" w:cs="Arial"/>
                <w:color w:val="221F1F"/>
                <w:sz w:val="16"/>
                <w:szCs w:val="16"/>
              </w:rPr>
              <w:t>5</w:t>
            </w:r>
            <w:r w:rsidRPr="00D34D2E">
              <w:rPr>
                <w:rFonts w:ascii="Verdana" w:hAnsi="Verdana" w:cs="Arial"/>
                <w:color w:val="221F1F"/>
                <w:sz w:val="16"/>
                <w:szCs w:val="16"/>
              </w:rPr>
              <w:t xml:space="preserve"> punti </w:t>
            </w:r>
            <w:r w:rsidRPr="00D34D2E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0F30" w14:textId="582B808D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3C35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CF5C" w14:textId="77777777" w:rsidR="00912EAD" w:rsidRPr="00D34D2E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12EAD" w:rsidRPr="00D34D2E" w14:paraId="05D20CD7" w14:textId="5B797F5B" w:rsidTr="004C0040">
        <w:trPr>
          <w:trHeight w:hRule="exact" w:val="284"/>
        </w:trPr>
        <w:tc>
          <w:tcPr>
            <w:tcW w:w="5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C5A3ABB" w14:textId="089088EB" w:rsidR="00912EAD" w:rsidRPr="00D34D2E" w:rsidRDefault="00912EAD" w:rsidP="007F6AB8">
            <w:pPr>
              <w:spacing w:line="259" w:lineRule="auto"/>
              <w:ind w:right="3"/>
              <w:jc w:val="right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PUNTEGGIO TOTALE TITOLI PROFESSIONALI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MAX </w:t>
            </w:r>
            <w:r w:rsidR="00E15007">
              <w:rPr>
                <w:rFonts w:ascii="Verdana" w:hAnsi="Verdana" w:cs="Arial"/>
                <w:b/>
                <w:sz w:val="16"/>
                <w:szCs w:val="16"/>
              </w:rPr>
              <w:t>1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>0 PUNTI</w:t>
            </w:r>
          </w:p>
          <w:p w14:paraId="7DA6EEE7" w14:textId="69C157C7" w:rsidR="007F7515" w:rsidRPr="00D34D2E" w:rsidRDefault="007F7515" w:rsidP="007F6AB8">
            <w:pPr>
              <w:spacing w:line="259" w:lineRule="auto"/>
              <w:ind w:right="3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8281C4B" w14:textId="0F84077E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19E1BF" w14:textId="77777777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F179CAD" w14:textId="7FD370FB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</w:tr>
      <w:tr w:rsidR="00912EAD" w:rsidRPr="00D34D2E" w14:paraId="3700E83A" w14:textId="27E271CA" w:rsidTr="004C0040">
        <w:trPr>
          <w:trHeight w:hRule="exact" w:val="284"/>
        </w:trPr>
        <w:tc>
          <w:tcPr>
            <w:tcW w:w="5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41A446" w14:textId="296BD36A" w:rsidR="00912EAD" w:rsidRPr="00D34D2E" w:rsidRDefault="00912EAD" w:rsidP="007F6AB8">
            <w:pPr>
              <w:spacing w:line="259" w:lineRule="auto"/>
              <w:ind w:right="3"/>
              <w:jc w:val="right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  <w:r w:rsidRPr="00D34D2E">
              <w:rPr>
                <w:rFonts w:ascii="Verdana" w:hAnsi="Verdana" w:cs="Arial"/>
                <w:b/>
                <w:color w:val="221F1F"/>
                <w:sz w:val="16"/>
                <w:szCs w:val="16"/>
              </w:rPr>
              <w:t>PUNTEGGIO COMPLESSIVO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 xml:space="preserve">MAX </w:t>
            </w:r>
            <w:r w:rsidR="00E15007">
              <w:rPr>
                <w:rFonts w:ascii="Verdana" w:hAnsi="Verdana" w:cs="Arial"/>
                <w:b/>
                <w:sz w:val="16"/>
                <w:szCs w:val="16"/>
              </w:rPr>
              <w:t>3</w:t>
            </w:r>
            <w:r w:rsidR="00E15007" w:rsidRPr="00D34D2E">
              <w:rPr>
                <w:rFonts w:ascii="Verdana" w:hAnsi="Verdana" w:cs="Arial"/>
                <w:b/>
                <w:sz w:val="16"/>
                <w:szCs w:val="16"/>
              </w:rPr>
              <w:t>0 PUNTI</w:t>
            </w:r>
          </w:p>
          <w:p w14:paraId="6643524B" w14:textId="3EB4164D" w:rsidR="007F7515" w:rsidRPr="00D34D2E" w:rsidRDefault="007F7515" w:rsidP="007F6AB8">
            <w:pPr>
              <w:spacing w:line="259" w:lineRule="auto"/>
              <w:ind w:right="3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FB8FE4F" w14:textId="572019F4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6DF568B" w14:textId="77777777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5341D2A" w14:textId="76A969D2" w:rsidR="00912EAD" w:rsidRPr="00D34D2E" w:rsidRDefault="00912EAD" w:rsidP="007F6AB8">
            <w:pPr>
              <w:spacing w:line="259" w:lineRule="auto"/>
              <w:ind w:left="106"/>
              <w:rPr>
                <w:rFonts w:ascii="Verdana" w:hAnsi="Verdana" w:cs="Arial"/>
                <w:b/>
                <w:color w:val="221F1F"/>
                <w:sz w:val="16"/>
                <w:szCs w:val="16"/>
              </w:rPr>
            </w:pPr>
          </w:p>
        </w:tc>
      </w:tr>
    </w:tbl>
    <w:p w14:paraId="39528127" w14:textId="2D318651" w:rsidR="006B6867" w:rsidRPr="00BC1205" w:rsidRDefault="006B6867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 w:cs="Arial"/>
          <w:sz w:val="18"/>
          <w:szCs w:val="18"/>
        </w:rPr>
      </w:pPr>
    </w:p>
    <w:p w14:paraId="3EE90FDF" w14:textId="2C5CADC6" w:rsidR="00396CFD" w:rsidRPr="00BC1205" w:rsidRDefault="00396CFD" w:rsidP="00396CFD">
      <w:pPr>
        <w:ind w:left="5" w:right="6"/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>Si allega alla presente</w:t>
      </w:r>
      <w:r w:rsidR="00702B3D">
        <w:rPr>
          <w:rFonts w:ascii="Verdana" w:hAnsi="Verdana" w:cs="Arial"/>
          <w:sz w:val="18"/>
          <w:szCs w:val="18"/>
        </w:rPr>
        <w:t xml:space="preserve"> n. 2 copie del</w:t>
      </w:r>
      <w:r w:rsidRPr="00BC1205">
        <w:rPr>
          <w:rFonts w:ascii="Verdana" w:hAnsi="Verdana" w:cs="Arial"/>
          <w:sz w:val="18"/>
          <w:szCs w:val="18"/>
        </w:rPr>
        <w:t xml:space="preserve"> </w:t>
      </w:r>
      <w:r w:rsidRPr="00BC1205">
        <w:rPr>
          <w:rFonts w:ascii="Verdana" w:hAnsi="Verdana" w:cs="Arial"/>
          <w:i/>
          <w:sz w:val="18"/>
          <w:szCs w:val="18"/>
        </w:rPr>
        <w:t xml:space="preserve">curriculum vitae in formato europeo </w:t>
      </w:r>
      <w:r w:rsidR="00702B3D">
        <w:rPr>
          <w:rFonts w:ascii="Verdana" w:hAnsi="Verdana" w:cs="Arial"/>
          <w:i/>
          <w:sz w:val="18"/>
          <w:szCs w:val="18"/>
        </w:rPr>
        <w:t>conformi a quanto indicato nell’avviso</w:t>
      </w:r>
      <w:r w:rsidRPr="00BC1205">
        <w:rPr>
          <w:rFonts w:ascii="Verdana" w:hAnsi="Verdana" w:cs="Arial"/>
          <w:sz w:val="18"/>
          <w:szCs w:val="18"/>
        </w:rPr>
        <w:t xml:space="preserve">, </w:t>
      </w:r>
      <w:r w:rsidR="00702B3D">
        <w:rPr>
          <w:rFonts w:ascii="Verdana" w:hAnsi="Verdana" w:cs="Arial"/>
          <w:sz w:val="18"/>
          <w:szCs w:val="18"/>
        </w:rPr>
        <w:t>n</w:t>
      </w:r>
      <w:r w:rsidRPr="00BC1205">
        <w:rPr>
          <w:rFonts w:ascii="Verdana" w:hAnsi="Verdana" w:cs="Arial"/>
          <w:sz w:val="18"/>
          <w:szCs w:val="18"/>
        </w:rPr>
        <w:t>onché fotocopia del documento di identità in corso di validità</w:t>
      </w:r>
      <w:r w:rsidR="00201621">
        <w:rPr>
          <w:rFonts w:ascii="Verdana" w:hAnsi="Verdana" w:cs="Arial"/>
          <w:sz w:val="18"/>
          <w:szCs w:val="18"/>
        </w:rPr>
        <w:t xml:space="preserve"> datata e sottoscritta</w:t>
      </w:r>
      <w:r w:rsidRPr="00BC1205">
        <w:rPr>
          <w:rFonts w:ascii="Verdana" w:hAnsi="Verdana" w:cs="Arial"/>
          <w:sz w:val="18"/>
          <w:szCs w:val="18"/>
        </w:rPr>
        <w:t xml:space="preserve">. </w:t>
      </w:r>
    </w:p>
    <w:p w14:paraId="1BF5AC35" w14:textId="77777777" w:rsidR="003520C8" w:rsidRPr="00BC1205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 w:cs="Arial"/>
          <w:sz w:val="18"/>
          <w:szCs w:val="18"/>
        </w:rPr>
      </w:pPr>
    </w:p>
    <w:p w14:paraId="64A7B960" w14:textId="77777777" w:rsidR="00C4510C" w:rsidRDefault="00C4510C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 w:cs="Arial"/>
          <w:sz w:val="18"/>
          <w:szCs w:val="18"/>
        </w:rPr>
      </w:pPr>
    </w:p>
    <w:p w14:paraId="4748E3D3" w14:textId="47DDCAA9" w:rsidR="004A2DC5" w:rsidRPr="00BC1205" w:rsidRDefault="004A2DC5" w:rsidP="00B5588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 w:cs="Arial"/>
          <w:sz w:val="18"/>
          <w:szCs w:val="18"/>
        </w:rPr>
      </w:pPr>
      <w:r w:rsidRPr="00BC1205">
        <w:rPr>
          <w:rFonts w:ascii="Verdana" w:hAnsi="Verdana" w:cs="Arial"/>
          <w:sz w:val="18"/>
          <w:szCs w:val="18"/>
        </w:rPr>
        <w:t xml:space="preserve">Data, __________________ </w:t>
      </w:r>
      <w:r w:rsidRPr="00BC1205">
        <w:rPr>
          <w:rFonts w:ascii="Verdana" w:hAnsi="Verdana" w:cs="Arial"/>
          <w:sz w:val="18"/>
          <w:szCs w:val="18"/>
        </w:rPr>
        <w:tab/>
        <w:t xml:space="preserve"> </w:t>
      </w:r>
      <w:r w:rsidRPr="00BC1205">
        <w:rPr>
          <w:rFonts w:ascii="Verdana" w:hAnsi="Verdana" w:cs="Arial"/>
          <w:sz w:val="18"/>
          <w:szCs w:val="18"/>
        </w:rPr>
        <w:tab/>
        <w:t xml:space="preserve"> </w:t>
      </w:r>
      <w:r w:rsidRPr="00BC1205">
        <w:rPr>
          <w:rFonts w:ascii="Verdana" w:hAnsi="Verdana" w:cs="Arial"/>
          <w:sz w:val="18"/>
          <w:szCs w:val="18"/>
        </w:rPr>
        <w:tab/>
        <w:t xml:space="preserve">Firma: ____________________________ </w:t>
      </w:r>
    </w:p>
    <w:sectPr w:rsidR="004A2DC5" w:rsidRPr="00BC1205" w:rsidSect="004C0040">
      <w:headerReference w:type="default" r:id="rId10"/>
      <w:footerReference w:type="default" r:id="rId11"/>
      <w:pgSz w:w="11906" w:h="16838" w:code="9"/>
      <w:pgMar w:top="1843" w:right="1134" w:bottom="0" w:left="1134" w:header="851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F9F3C" w14:textId="77777777" w:rsidR="00620F33" w:rsidRDefault="00620F33">
      <w:r>
        <w:separator/>
      </w:r>
    </w:p>
  </w:endnote>
  <w:endnote w:type="continuationSeparator" w:id="0">
    <w:p w14:paraId="4CE8426B" w14:textId="77777777" w:rsidR="00620F33" w:rsidRDefault="0062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691763"/>
      <w:docPartObj>
        <w:docPartGallery w:val="Page Numbers (Bottom of Page)"/>
        <w:docPartUnique/>
      </w:docPartObj>
    </w:sdtPr>
    <w:sdtEndPr/>
    <w:sdtContent>
      <w:p w14:paraId="6B239420" w14:textId="77777777" w:rsidR="009E3AFE" w:rsidRDefault="009E3AF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F6911A" w14:textId="462ECC60" w:rsidR="00620F33" w:rsidRPr="00272035" w:rsidRDefault="00620F33" w:rsidP="009E3AFE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289E3" w14:textId="77777777" w:rsidR="00620F33" w:rsidRDefault="00620F33">
      <w:r>
        <w:separator/>
      </w:r>
    </w:p>
  </w:footnote>
  <w:footnote w:type="continuationSeparator" w:id="0">
    <w:p w14:paraId="3A16802E" w14:textId="77777777" w:rsidR="00620F33" w:rsidRDefault="00620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2B8BE" w14:textId="612D5BBA" w:rsidR="00620F33" w:rsidRDefault="00C3115F" w:rsidP="00A16644">
    <w:pPr>
      <w:pStyle w:val="Titolo7"/>
      <w:ind w:right="1260"/>
      <w:rPr>
        <w:sz w:val="18"/>
      </w:rPr>
    </w:pPr>
    <w:r>
      <w:rPr>
        <w:noProof/>
      </w:rPr>
      <w:drawing>
        <wp:inline distT="0" distB="0" distL="0" distR="0" wp14:anchorId="2424D00E" wp14:editId="2CB3FB0F">
          <wp:extent cx="6120130" cy="572356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23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585201"/>
    <w:multiLevelType w:val="hybridMultilevel"/>
    <w:tmpl w:val="54E66C1A"/>
    <w:lvl w:ilvl="0" w:tplc="A9BE5E5E">
      <w:numFmt w:val="bullet"/>
      <w:lvlText w:val=""/>
      <w:lvlJc w:val="left"/>
      <w:pPr>
        <w:ind w:left="1016" w:hanging="351"/>
      </w:pPr>
      <w:rPr>
        <w:rFonts w:ascii="Wingdings" w:eastAsia="Wingdings" w:hAnsi="Wingdings" w:cs="Wingdings" w:hint="default"/>
        <w:w w:val="102"/>
        <w:sz w:val="20"/>
        <w:szCs w:val="20"/>
        <w:lang w:val="it-IT" w:eastAsia="en-US" w:bidi="ar-SA"/>
      </w:rPr>
    </w:lvl>
    <w:lvl w:ilvl="1" w:tplc="D1D457AE">
      <w:numFmt w:val="bullet"/>
      <w:lvlText w:val="•"/>
      <w:lvlJc w:val="left"/>
      <w:pPr>
        <w:ind w:left="1920" w:hanging="351"/>
      </w:pPr>
      <w:rPr>
        <w:rFonts w:hint="default"/>
        <w:lang w:val="it-IT" w:eastAsia="en-US" w:bidi="ar-SA"/>
      </w:rPr>
    </w:lvl>
    <w:lvl w:ilvl="2" w:tplc="0CB4A792">
      <w:numFmt w:val="bullet"/>
      <w:lvlText w:val="•"/>
      <w:lvlJc w:val="left"/>
      <w:pPr>
        <w:ind w:left="2820" w:hanging="351"/>
      </w:pPr>
      <w:rPr>
        <w:rFonts w:hint="default"/>
        <w:lang w:val="it-IT" w:eastAsia="en-US" w:bidi="ar-SA"/>
      </w:rPr>
    </w:lvl>
    <w:lvl w:ilvl="3" w:tplc="3BC41960">
      <w:numFmt w:val="bullet"/>
      <w:lvlText w:val="•"/>
      <w:lvlJc w:val="left"/>
      <w:pPr>
        <w:ind w:left="3720" w:hanging="351"/>
      </w:pPr>
      <w:rPr>
        <w:rFonts w:hint="default"/>
        <w:lang w:val="it-IT" w:eastAsia="en-US" w:bidi="ar-SA"/>
      </w:rPr>
    </w:lvl>
    <w:lvl w:ilvl="4" w:tplc="DB8622F4">
      <w:numFmt w:val="bullet"/>
      <w:lvlText w:val="•"/>
      <w:lvlJc w:val="left"/>
      <w:pPr>
        <w:ind w:left="4620" w:hanging="351"/>
      </w:pPr>
      <w:rPr>
        <w:rFonts w:hint="default"/>
        <w:lang w:val="it-IT" w:eastAsia="en-US" w:bidi="ar-SA"/>
      </w:rPr>
    </w:lvl>
    <w:lvl w:ilvl="5" w:tplc="66DEAE3E">
      <w:numFmt w:val="bullet"/>
      <w:lvlText w:val="•"/>
      <w:lvlJc w:val="left"/>
      <w:pPr>
        <w:ind w:left="5520" w:hanging="351"/>
      </w:pPr>
      <w:rPr>
        <w:rFonts w:hint="default"/>
        <w:lang w:val="it-IT" w:eastAsia="en-US" w:bidi="ar-SA"/>
      </w:rPr>
    </w:lvl>
    <w:lvl w:ilvl="6" w:tplc="1566710A">
      <w:numFmt w:val="bullet"/>
      <w:lvlText w:val="•"/>
      <w:lvlJc w:val="left"/>
      <w:pPr>
        <w:ind w:left="6420" w:hanging="351"/>
      </w:pPr>
      <w:rPr>
        <w:rFonts w:hint="default"/>
        <w:lang w:val="it-IT" w:eastAsia="en-US" w:bidi="ar-SA"/>
      </w:rPr>
    </w:lvl>
    <w:lvl w:ilvl="7" w:tplc="E8A25726">
      <w:numFmt w:val="bullet"/>
      <w:lvlText w:val="•"/>
      <w:lvlJc w:val="left"/>
      <w:pPr>
        <w:ind w:left="7320" w:hanging="351"/>
      </w:pPr>
      <w:rPr>
        <w:rFonts w:hint="default"/>
        <w:lang w:val="it-IT" w:eastAsia="en-US" w:bidi="ar-SA"/>
      </w:rPr>
    </w:lvl>
    <w:lvl w:ilvl="8" w:tplc="D136A826">
      <w:numFmt w:val="bullet"/>
      <w:lvlText w:val="•"/>
      <w:lvlJc w:val="left"/>
      <w:pPr>
        <w:ind w:left="8220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204C12"/>
    <w:multiLevelType w:val="hybridMultilevel"/>
    <w:tmpl w:val="FBA6D876"/>
    <w:lvl w:ilvl="0" w:tplc="3A8C8F4C">
      <w:numFmt w:val="bullet"/>
      <w:lvlText w:val="-"/>
      <w:lvlJc w:val="left"/>
      <w:pPr>
        <w:ind w:left="42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6" w15:restartNumberingAfterBreak="0">
    <w:nsid w:val="0E615220"/>
    <w:multiLevelType w:val="hybridMultilevel"/>
    <w:tmpl w:val="C5DE680E"/>
    <w:lvl w:ilvl="0" w:tplc="5ABEB43E">
      <w:start w:val="1"/>
      <w:numFmt w:val="decimal"/>
      <w:lvlText w:val="%1."/>
      <w:lvlJc w:val="left"/>
      <w:pPr>
        <w:ind w:left="794" w:hanging="293"/>
      </w:pPr>
      <w:rPr>
        <w:rFonts w:ascii="Calibri" w:eastAsia="Calibri" w:hAnsi="Calibri" w:cs="Calibri" w:hint="default"/>
        <w:w w:val="98"/>
        <w:sz w:val="22"/>
        <w:szCs w:val="22"/>
        <w:lang w:val="it-IT" w:eastAsia="en-US" w:bidi="ar-SA"/>
      </w:rPr>
    </w:lvl>
    <w:lvl w:ilvl="1" w:tplc="22E2A5AC">
      <w:start w:val="1"/>
      <w:numFmt w:val="lowerLetter"/>
      <w:lvlText w:val="%2)"/>
      <w:lvlJc w:val="left"/>
      <w:pPr>
        <w:ind w:left="1118" w:hanging="360"/>
      </w:pPr>
      <w:rPr>
        <w:rFonts w:hint="default"/>
        <w:w w:val="100"/>
        <w:lang w:val="it-IT" w:eastAsia="en-US" w:bidi="ar-SA"/>
      </w:rPr>
    </w:lvl>
    <w:lvl w:ilvl="2" w:tplc="59A0BE0C">
      <w:numFmt w:val="bullet"/>
      <w:lvlText w:val="•"/>
      <w:lvlJc w:val="left"/>
      <w:pPr>
        <w:ind w:left="2142" w:hanging="360"/>
      </w:pPr>
      <w:rPr>
        <w:rFonts w:hint="default"/>
        <w:lang w:val="it-IT" w:eastAsia="en-US" w:bidi="ar-SA"/>
      </w:rPr>
    </w:lvl>
    <w:lvl w:ilvl="3" w:tplc="457AD866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4" w:tplc="3FDC63E0">
      <w:numFmt w:val="bullet"/>
      <w:lvlText w:val="•"/>
      <w:lvlJc w:val="left"/>
      <w:pPr>
        <w:ind w:left="4186" w:hanging="360"/>
      </w:pPr>
      <w:rPr>
        <w:rFonts w:hint="default"/>
        <w:lang w:val="it-IT" w:eastAsia="en-US" w:bidi="ar-SA"/>
      </w:rPr>
    </w:lvl>
    <w:lvl w:ilvl="5" w:tplc="28E065A6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F9F2437E">
      <w:numFmt w:val="bullet"/>
      <w:lvlText w:val="•"/>
      <w:lvlJc w:val="left"/>
      <w:pPr>
        <w:ind w:left="6231" w:hanging="360"/>
      </w:pPr>
      <w:rPr>
        <w:rFonts w:hint="default"/>
        <w:lang w:val="it-IT" w:eastAsia="en-US" w:bidi="ar-SA"/>
      </w:rPr>
    </w:lvl>
    <w:lvl w:ilvl="7" w:tplc="B1E67A9E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  <w:lvl w:ilvl="8" w:tplc="68EE08BC">
      <w:numFmt w:val="bullet"/>
      <w:lvlText w:val="•"/>
      <w:lvlJc w:val="left"/>
      <w:pPr>
        <w:ind w:left="827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8" w15:restartNumberingAfterBreak="0">
    <w:nsid w:val="125210D5"/>
    <w:multiLevelType w:val="hybridMultilevel"/>
    <w:tmpl w:val="CF7C824C"/>
    <w:lvl w:ilvl="0" w:tplc="2C3A15DE">
      <w:start w:val="1"/>
      <w:numFmt w:val="upperLetter"/>
      <w:lvlText w:val="%1."/>
      <w:lvlJc w:val="left"/>
      <w:pPr>
        <w:ind w:left="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B0A51E">
      <w:start w:val="1"/>
      <w:numFmt w:val="decimal"/>
      <w:lvlText w:val="%2."/>
      <w:lvlJc w:val="left"/>
      <w:pPr>
        <w:ind w:left="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0CE274">
      <w:start w:val="1"/>
      <w:numFmt w:val="lowerRoman"/>
      <w:lvlText w:val="%3"/>
      <w:lvlJc w:val="left"/>
      <w:pPr>
        <w:ind w:left="1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022C72">
      <w:start w:val="1"/>
      <w:numFmt w:val="decimal"/>
      <w:lvlText w:val="%4"/>
      <w:lvlJc w:val="left"/>
      <w:pPr>
        <w:ind w:left="2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045BA0">
      <w:start w:val="1"/>
      <w:numFmt w:val="lowerLetter"/>
      <w:lvlText w:val="%5"/>
      <w:lvlJc w:val="left"/>
      <w:pPr>
        <w:ind w:left="3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7A493E">
      <w:start w:val="1"/>
      <w:numFmt w:val="lowerRoman"/>
      <w:lvlText w:val="%6"/>
      <w:lvlJc w:val="left"/>
      <w:pPr>
        <w:ind w:left="3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8EB624">
      <w:start w:val="1"/>
      <w:numFmt w:val="decimal"/>
      <w:lvlText w:val="%7"/>
      <w:lvlJc w:val="left"/>
      <w:pPr>
        <w:ind w:left="4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9AC0C6">
      <w:start w:val="1"/>
      <w:numFmt w:val="lowerLetter"/>
      <w:lvlText w:val="%8"/>
      <w:lvlJc w:val="left"/>
      <w:pPr>
        <w:ind w:left="5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08C4B2">
      <w:start w:val="1"/>
      <w:numFmt w:val="lowerRoman"/>
      <w:lvlText w:val="%9"/>
      <w:lvlJc w:val="left"/>
      <w:pPr>
        <w:ind w:left="5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B94DF0"/>
    <w:multiLevelType w:val="hybridMultilevel"/>
    <w:tmpl w:val="519A024E"/>
    <w:lvl w:ilvl="0" w:tplc="A7224BDE">
      <w:start w:val="1"/>
      <w:numFmt w:val="lowerLetter"/>
      <w:lvlText w:val="%1)"/>
      <w:lvlJc w:val="left"/>
      <w:pPr>
        <w:ind w:left="926" w:hanging="425"/>
      </w:pPr>
      <w:rPr>
        <w:rFonts w:ascii="Cambria" w:eastAsia="Cambria" w:hAnsi="Cambria" w:cs="Cambria" w:hint="default"/>
        <w:spacing w:val="0"/>
        <w:w w:val="95"/>
        <w:sz w:val="22"/>
        <w:szCs w:val="22"/>
        <w:lang w:val="it-IT" w:eastAsia="en-US" w:bidi="ar-SA"/>
      </w:rPr>
    </w:lvl>
    <w:lvl w:ilvl="1" w:tplc="F97CB8EA">
      <w:numFmt w:val="bullet"/>
      <w:lvlText w:val="•"/>
      <w:lvlJc w:val="left"/>
      <w:pPr>
        <w:ind w:left="1860" w:hanging="425"/>
      </w:pPr>
      <w:rPr>
        <w:rFonts w:hint="default"/>
        <w:lang w:val="it-IT" w:eastAsia="en-US" w:bidi="ar-SA"/>
      </w:rPr>
    </w:lvl>
    <w:lvl w:ilvl="2" w:tplc="73982648">
      <w:numFmt w:val="bullet"/>
      <w:lvlText w:val="•"/>
      <w:lvlJc w:val="left"/>
      <w:pPr>
        <w:ind w:left="2800" w:hanging="425"/>
      </w:pPr>
      <w:rPr>
        <w:rFonts w:hint="default"/>
        <w:lang w:val="it-IT" w:eastAsia="en-US" w:bidi="ar-SA"/>
      </w:rPr>
    </w:lvl>
    <w:lvl w:ilvl="3" w:tplc="1AA6C306">
      <w:numFmt w:val="bullet"/>
      <w:lvlText w:val="•"/>
      <w:lvlJc w:val="left"/>
      <w:pPr>
        <w:ind w:left="3740" w:hanging="425"/>
      </w:pPr>
      <w:rPr>
        <w:rFonts w:hint="default"/>
        <w:lang w:val="it-IT" w:eastAsia="en-US" w:bidi="ar-SA"/>
      </w:rPr>
    </w:lvl>
    <w:lvl w:ilvl="4" w:tplc="2DBC0A6A">
      <w:numFmt w:val="bullet"/>
      <w:lvlText w:val="•"/>
      <w:lvlJc w:val="left"/>
      <w:pPr>
        <w:ind w:left="4680" w:hanging="425"/>
      </w:pPr>
      <w:rPr>
        <w:rFonts w:hint="default"/>
        <w:lang w:val="it-IT" w:eastAsia="en-US" w:bidi="ar-SA"/>
      </w:rPr>
    </w:lvl>
    <w:lvl w:ilvl="5" w:tplc="0298FC80">
      <w:numFmt w:val="bullet"/>
      <w:lvlText w:val="•"/>
      <w:lvlJc w:val="left"/>
      <w:pPr>
        <w:ind w:left="5620" w:hanging="425"/>
      </w:pPr>
      <w:rPr>
        <w:rFonts w:hint="default"/>
        <w:lang w:val="it-IT" w:eastAsia="en-US" w:bidi="ar-SA"/>
      </w:rPr>
    </w:lvl>
    <w:lvl w:ilvl="6" w:tplc="62943648">
      <w:numFmt w:val="bullet"/>
      <w:lvlText w:val="•"/>
      <w:lvlJc w:val="left"/>
      <w:pPr>
        <w:ind w:left="6560" w:hanging="425"/>
      </w:pPr>
      <w:rPr>
        <w:rFonts w:hint="default"/>
        <w:lang w:val="it-IT" w:eastAsia="en-US" w:bidi="ar-SA"/>
      </w:rPr>
    </w:lvl>
    <w:lvl w:ilvl="7" w:tplc="B89A8A3A">
      <w:numFmt w:val="bullet"/>
      <w:lvlText w:val="•"/>
      <w:lvlJc w:val="left"/>
      <w:pPr>
        <w:ind w:left="7500" w:hanging="425"/>
      </w:pPr>
      <w:rPr>
        <w:rFonts w:hint="default"/>
        <w:lang w:val="it-IT" w:eastAsia="en-US" w:bidi="ar-SA"/>
      </w:rPr>
    </w:lvl>
    <w:lvl w:ilvl="8" w:tplc="3648E72C">
      <w:numFmt w:val="bullet"/>
      <w:lvlText w:val="•"/>
      <w:lvlJc w:val="left"/>
      <w:pPr>
        <w:ind w:left="8440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317E6217"/>
    <w:multiLevelType w:val="hybridMultilevel"/>
    <w:tmpl w:val="B7269D0A"/>
    <w:lvl w:ilvl="0" w:tplc="1602B22E">
      <w:start w:val="1"/>
      <w:numFmt w:val="decimal"/>
      <w:lvlText w:val="%1."/>
      <w:lvlJc w:val="left"/>
      <w:pPr>
        <w:ind w:left="601" w:hanging="418"/>
      </w:pPr>
      <w:rPr>
        <w:rFonts w:ascii="Calibri" w:eastAsia="Calibri" w:hAnsi="Calibri" w:cs="Calibri" w:hint="default"/>
        <w:spacing w:val="0"/>
        <w:w w:val="102"/>
        <w:sz w:val="21"/>
        <w:szCs w:val="21"/>
        <w:lang w:val="it-IT" w:eastAsia="en-US" w:bidi="ar-SA"/>
      </w:rPr>
    </w:lvl>
    <w:lvl w:ilvl="1" w:tplc="441410B0">
      <w:start w:val="1"/>
      <w:numFmt w:val="lowerRoman"/>
      <w:lvlText w:val="%2."/>
      <w:lvlJc w:val="left"/>
      <w:pPr>
        <w:ind w:left="1215" w:hanging="464"/>
        <w:jc w:val="right"/>
      </w:pPr>
      <w:rPr>
        <w:rFonts w:ascii="Cambria" w:eastAsia="Cambria" w:hAnsi="Cambria" w:cs="Cambria" w:hint="default"/>
        <w:spacing w:val="-3"/>
        <w:w w:val="107"/>
        <w:sz w:val="20"/>
        <w:szCs w:val="20"/>
        <w:lang w:val="it-IT" w:eastAsia="en-US" w:bidi="ar-SA"/>
      </w:rPr>
    </w:lvl>
    <w:lvl w:ilvl="2" w:tplc="7A56AC4E">
      <w:numFmt w:val="bullet"/>
      <w:lvlText w:val="•"/>
      <w:lvlJc w:val="left"/>
      <w:pPr>
        <w:ind w:left="2197" w:hanging="464"/>
      </w:pPr>
      <w:rPr>
        <w:rFonts w:hint="default"/>
        <w:lang w:val="it-IT" w:eastAsia="en-US" w:bidi="ar-SA"/>
      </w:rPr>
    </w:lvl>
    <w:lvl w:ilvl="3" w:tplc="9D2C24FE">
      <w:numFmt w:val="bullet"/>
      <w:lvlText w:val="•"/>
      <w:lvlJc w:val="left"/>
      <w:pPr>
        <w:ind w:left="3175" w:hanging="464"/>
      </w:pPr>
      <w:rPr>
        <w:rFonts w:hint="default"/>
        <w:lang w:val="it-IT" w:eastAsia="en-US" w:bidi="ar-SA"/>
      </w:rPr>
    </w:lvl>
    <w:lvl w:ilvl="4" w:tplc="73805596">
      <w:numFmt w:val="bullet"/>
      <w:lvlText w:val="•"/>
      <w:lvlJc w:val="left"/>
      <w:pPr>
        <w:ind w:left="4153" w:hanging="464"/>
      </w:pPr>
      <w:rPr>
        <w:rFonts w:hint="default"/>
        <w:lang w:val="it-IT" w:eastAsia="en-US" w:bidi="ar-SA"/>
      </w:rPr>
    </w:lvl>
    <w:lvl w:ilvl="5" w:tplc="E7506F88">
      <w:numFmt w:val="bullet"/>
      <w:lvlText w:val="•"/>
      <w:lvlJc w:val="left"/>
      <w:pPr>
        <w:ind w:left="5131" w:hanging="464"/>
      </w:pPr>
      <w:rPr>
        <w:rFonts w:hint="default"/>
        <w:lang w:val="it-IT" w:eastAsia="en-US" w:bidi="ar-SA"/>
      </w:rPr>
    </w:lvl>
    <w:lvl w:ilvl="6" w:tplc="43A22014">
      <w:numFmt w:val="bullet"/>
      <w:lvlText w:val="•"/>
      <w:lvlJc w:val="left"/>
      <w:pPr>
        <w:ind w:left="6108" w:hanging="464"/>
      </w:pPr>
      <w:rPr>
        <w:rFonts w:hint="default"/>
        <w:lang w:val="it-IT" w:eastAsia="en-US" w:bidi="ar-SA"/>
      </w:rPr>
    </w:lvl>
    <w:lvl w:ilvl="7" w:tplc="E8383FAE">
      <w:numFmt w:val="bullet"/>
      <w:lvlText w:val="•"/>
      <w:lvlJc w:val="left"/>
      <w:pPr>
        <w:ind w:left="7086" w:hanging="464"/>
      </w:pPr>
      <w:rPr>
        <w:rFonts w:hint="default"/>
        <w:lang w:val="it-IT" w:eastAsia="en-US" w:bidi="ar-SA"/>
      </w:rPr>
    </w:lvl>
    <w:lvl w:ilvl="8" w:tplc="74543108">
      <w:numFmt w:val="bullet"/>
      <w:lvlText w:val="•"/>
      <w:lvlJc w:val="left"/>
      <w:pPr>
        <w:ind w:left="8064" w:hanging="464"/>
      </w:pPr>
      <w:rPr>
        <w:rFonts w:hint="default"/>
        <w:lang w:val="it-IT" w:eastAsia="en-US" w:bidi="ar-SA"/>
      </w:rPr>
    </w:lvl>
  </w:abstractNum>
  <w:abstractNum w:abstractNumId="17" w15:restartNumberingAfterBreak="0">
    <w:nsid w:val="399C56CC"/>
    <w:multiLevelType w:val="hybridMultilevel"/>
    <w:tmpl w:val="173EF878"/>
    <w:lvl w:ilvl="0" w:tplc="9B9E6400">
      <w:start w:val="1"/>
      <w:numFmt w:val="decimal"/>
      <w:lvlText w:val="%1."/>
      <w:lvlJc w:val="left"/>
      <w:pPr>
        <w:ind w:left="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283182">
      <w:start w:val="1"/>
      <w:numFmt w:val="lowerLetter"/>
      <w:lvlText w:val="%2"/>
      <w:lvlJc w:val="left"/>
      <w:pPr>
        <w:ind w:left="1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6ED12">
      <w:start w:val="1"/>
      <w:numFmt w:val="lowerRoman"/>
      <w:lvlText w:val="%3"/>
      <w:lvlJc w:val="left"/>
      <w:pPr>
        <w:ind w:left="2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0E4316">
      <w:start w:val="1"/>
      <w:numFmt w:val="decimal"/>
      <w:lvlText w:val="%4"/>
      <w:lvlJc w:val="left"/>
      <w:pPr>
        <w:ind w:left="3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3AE476">
      <w:start w:val="1"/>
      <w:numFmt w:val="lowerLetter"/>
      <w:lvlText w:val="%5"/>
      <w:lvlJc w:val="left"/>
      <w:pPr>
        <w:ind w:left="3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344C44">
      <w:start w:val="1"/>
      <w:numFmt w:val="lowerRoman"/>
      <w:lvlText w:val="%6"/>
      <w:lvlJc w:val="left"/>
      <w:pPr>
        <w:ind w:left="4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C85DC2">
      <w:start w:val="1"/>
      <w:numFmt w:val="decimal"/>
      <w:lvlText w:val="%7"/>
      <w:lvlJc w:val="left"/>
      <w:pPr>
        <w:ind w:left="5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C4712A">
      <w:start w:val="1"/>
      <w:numFmt w:val="lowerLetter"/>
      <w:lvlText w:val="%8"/>
      <w:lvlJc w:val="left"/>
      <w:pPr>
        <w:ind w:left="5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3A9302">
      <w:start w:val="1"/>
      <w:numFmt w:val="lowerRoman"/>
      <w:lvlText w:val="%9"/>
      <w:lvlJc w:val="left"/>
      <w:pPr>
        <w:ind w:left="6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9" w15:restartNumberingAfterBreak="0">
    <w:nsid w:val="3EBB5348"/>
    <w:multiLevelType w:val="hybridMultilevel"/>
    <w:tmpl w:val="8E8C0D6C"/>
    <w:lvl w:ilvl="0" w:tplc="4E7A3678">
      <w:start w:val="1"/>
      <w:numFmt w:val="decimal"/>
      <w:lvlText w:val="%1)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806812">
      <w:numFmt w:val="bullet"/>
      <w:lvlText w:val="•"/>
      <w:lvlJc w:val="left"/>
      <w:pPr>
        <w:ind w:left="1608" w:hanging="240"/>
      </w:pPr>
      <w:rPr>
        <w:rFonts w:hint="default"/>
        <w:lang w:val="it-IT" w:eastAsia="en-US" w:bidi="ar-SA"/>
      </w:rPr>
    </w:lvl>
    <w:lvl w:ilvl="2" w:tplc="0FC08A5A">
      <w:numFmt w:val="bullet"/>
      <w:lvlText w:val="•"/>
      <w:lvlJc w:val="left"/>
      <w:pPr>
        <w:ind w:left="2576" w:hanging="240"/>
      </w:pPr>
      <w:rPr>
        <w:rFonts w:hint="default"/>
        <w:lang w:val="it-IT" w:eastAsia="en-US" w:bidi="ar-SA"/>
      </w:rPr>
    </w:lvl>
    <w:lvl w:ilvl="3" w:tplc="3C888BD6">
      <w:numFmt w:val="bullet"/>
      <w:lvlText w:val="•"/>
      <w:lvlJc w:val="left"/>
      <w:pPr>
        <w:ind w:left="3544" w:hanging="240"/>
      </w:pPr>
      <w:rPr>
        <w:rFonts w:hint="default"/>
        <w:lang w:val="it-IT" w:eastAsia="en-US" w:bidi="ar-SA"/>
      </w:rPr>
    </w:lvl>
    <w:lvl w:ilvl="4" w:tplc="2BB62EDA">
      <w:numFmt w:val="bullet"/>
      <w:lvlText w:val="•"/>
      <w:lvlJc w:val="left"/>
      <w:pPr>
        <w:ind w:left="4512" w:hanging="240"/>
      </w:pPr>
      <w:rPr>
        <w:rFonts w:hint="default"/>
        <w:lang w:val="it-IT" w:eastAsia="en-US" w:bidi="ar-SA"/>
      </w:rPr>
    </w:lvl>
    <w:lvl w:ilvl="5" w:tplc="E1C04000">
      <w:numFmt w:val="bullet"/>
      <w:lvlText w:val="•"/>
      <w:lvlJc w:val="left"/>
      <w:pPr>
        <w:ind w:left="5480" w:hanging="240"/>
      </w:pPr>
      <w:rPr>
        <w:rFonts w:hint="default"/>
        <w:lang w:val="it-IT" w:eastAsia="en-US" w:bidi="ar-SA"/>
      </w:rPr>
    </w:lvl>
    <w:lvl w:ilvl="6" w:tplc="ACBC491E">
      <w:numFmt w:val="bullet"/>
      <w:lvlText w:val="•"/>
      <w:lvlJc w:val="left"/>
      <w:pPr>
        <w:ind w:left="6448" w:hanging="240"/>
      </w:pPr>
      <w:rPr>
        <w:rFonts w:hint="default"/>
        <w:lang w:val="it-IT" w:eastAsia="en-US" w:bidi="ar-SA"/>
      </w:rPr>
    </w:lvl>
    <w:lvl w:ilvl="7" w:tplc="796E0444">
      <w:numFmt w:val="bullet"/>
      <w:lvlText w:val="•"/>
      <w:lvlJc w:val="left"/>
      <w:pPr>
        <w:ind w:left="7416" w:hanging="240"/>
      </w:pPr>
      <w:rPr>
        <w:rFonts w:hint="default"/>
        <w:lang w:val="it-IT" w:eastAsia="en-US" w:bidi="ar-SA"/>
      </w:rPr>
    </w:lvl>
    <w:lvl w:ilvl="8" w:tplc="FA44B7D6">
      <w:numFmt w:val="bullet"/>
      <w:lvlText w:val="•"/>
      <w:lvlJc w:val="left"/>
      <w:pPr>
        <w:ind w:left="8384" w:hanging="240"/>
      </w:pPr>
      <w:rPr>
        <w:rFonts w:hint="default"/>
        <w:lang w:val="it-IT" w:eastAsia="en-US" w:bidi="ar-SA"/>
      </w:rPr>
    </w:lvl>
  </w:abstractNum>
  <w:abstractNum w:abstractNumId="20" w15:restartNumberingAfterBreak="0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1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2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DD75083"/>
    <w:multiLevelType w:val="hybridMultilevel"/>
    <w:tmpl w:val="4B5C9D76"/>
    <w:lvl w:ilvl="0" w:tplc="74C4E798">
      <w:numFmt w:val="bullet"/>
      <w:lvlText w:val="-"/>
      <w:lvlJc w:val="left"/>
      <w:pPr>
        <w:ind w:left="425" w:hanging="360"/>
      </w:pPr>
      <w:rPr>
        <w:rFonts w:ascii="Verdana" w:eastAsia="Batang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6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28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9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0"/>
  </w:num>
  <w:num w:numId="7">
    <w:abstractNumId w:val="9"/>
  </w:num>
  <w:num w:numId="8">
    <w:abstractNumId w:val="28"/>
  </w:num>
  <w:num w:numId="9">
    <w:abstractNumId w:val="4"/>
  </w:num>
  <w:num w:numId="10">
    <w:abstractNumId w:val="18"/>
  </w:num>
  <w:num w:numId="11">
    <w:abstractNumId w:val="23"/>
  </w:num>
  <w:num w:numId="12">
    <w:abstractNumId w:val="26"/>
  </w:num>
  <w:num w:numId="13">
    <w:abstractNumId w:val="12"/>
  </w:num>
  <w:num w:numId="14">
    <w:abstractNumId w:val="11"/>
  </w:num>
  <w:num w:numId="15">
    <w:abstractNumId w:val="29"/>
  </w:num>
  <w:num w:numId="16">
    <w:abstractNumId w:val="10"/>
  </w:num>
  <w:num w:numId="17">
    <w:abstractNumId w:val="24"/>
  </w:num>
  <w:num w:numId="18">
    <w:abstractNumId w:val="21"/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3"/>
  </w:num>
  <w:num w:numId="22">
    <w:abstractNumId w:val="6"/>
  </w:num>
  <w:num w:numId="23">
    <w:abstractNumId w:val="15"/>
  </w:num>
  <w:num w:numId="24">
    <w:abstractNumId w:val="19"/>
  </w:num>
  <w:num w:numId="25">
    <w:abstractNumId w:val="25"/>
  </w:num>
  <w:num w:numId="26">
    <w:abstractNumId w:val="5"/>
  </w:num>
  <w:num w:numId="27">
    <w:abstractNumId w:val="16"/>
  </w:num>
  <w:num w:numId="28">
    <w:abstractNumId w:val="2"/>
  </w:num>
  <w:num w:numId="29">
    <w:abstractNumId w:val="8"/>
  </w:num>
  <w:num w:numId="30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35"/>
    <w:rsid w:val="00031D8D"/>
    <w:rsid w:val="00033E73"/>
    <w:rsid w:val="0005029C"/>
    <w:rsid w:val="00051260"/>
    <w:rsid w:val="0006186A"/>
    <w:rsid w:val="00072672"/>
    <w:rsid w:val="00095B59"/>
    <w:rsid w:val="000B1C8F"/>
    <w:rsid w:val="000B6EDE"/>
    <w:rsid w:val="000C2D88"/>
    <w:rsid w:val="000C7807"/>
    <w:rsid w:val="000D6B83"/>
    <w:rsid w:val="000D6D3F"/>
    <w:rsid w:val="000E5ECB"/>
    <w:rsid w:val="00130DCA"/>
    <w:rsid w:val="00144281"/>
    <w:rsid w:val="001474F0"/>
    <w:rsid w:val="00152899"/>
    <w:rsid w:val="00160B34"/>
    <w:rsid w:val="00185D30"/>
    <w:rsid w:val="001E13AA"/>
    <w:rsid w:val="001F46BF"/>
    <w:rsid w:val="00200A2B"/>
    <w:rsid w:val="00201621"/>
    <w:rsid w:val="0020701B"/>
    <w:rsid w:val="00220A41"/>
    <w:rsid w:val="00235DB0"/>
    <w:rsid w:val="002463E3"/>
    <w:rsid w:val="00247B07"/>
    <w:rsid w:val="00260212"/>
    <w:rsid w:val="00260FCC"/>
    <w:rsid w:val="00272035"/>
    <w:rsid w:val="00276958"/>
    <w:rsid w:val="0027778D"/>
    <w:rsid w:val="002E7B4E"/>
    <w:rsid w:val="002F3ECB"/>
    <w:rsid w:val="003070AE"/>
    <w:rsid w:val="003142AE"/>
    <w:rsid w:val="0032268E"/>
    <w:rsid w:val="003520C8"/>
    <w:rsid w:val="00370C45"/>
    <w:rsid w:val="00393C2B"/>
    <w:rsid w:val="00396CFD"/>
    <w:rsid w:val="003A50FA"/>
    <w:rsid w:val="003B5214"/>
    <w:rsid w:val="003C388C"/>
    <w:rsid w:val="003D22C5"/>
    <w:rsid w:val="003D2824"/>
    <w:rsid w:val="003E46E1"/>
    <w:rsid w:val="003F7885"/>
    <w:rsid w:val="004006EA"/>
    <w:rsid w:val="004175DD"/>
    <w:rsid w:val="0042444A"/>
    <w:rsid w:val="00431A50"/>
    <w:rsid w:val="004339A2"/>
    <w:rsid w:val="00434A3E"/>
    <w:rsid w:val="00440E98"/>
    <w:rsid w:val="00443B52"/>
    <w:rsid w:val="00451230"/>
    <w:rsid w:val="0048499B"/>
    <w:rsid w:val="00485F4B"/>
    <w:rsid w:val="0048677C"/>
    <w:rsid w:val="00486ACF"/>
    <w:rsid w:val="00496FE5"/>
    <w:rsid w:val="004A2DC5"/>
    <w:rsid w:val="004B698B"/>
    <w:rsid w:val="004C0040"/>
    <w:rsid w:val="004C30FA"/>
    <w:rsid w:val="004D1D7E"/>
    <w:rsid w:val="004D3E48"/>
    <w:rsid w:val="004D54CB"/>
    <w:rsid w:val="00501376"/>
    <w:rsid w:val="005018AD"/>
    <w:rsid w:val="005020E0"/>
    <w:rsid w:val="00510B3A"/>
    <w:rsid w:val="00510D16"/>
    <w:rsid w:val="00524459"/>
    <w:rsid w:val="00526C9F"/>
    <w:rsid w:val="005314BD"/>
    <w:rsid w:val="00535F7B"/>
    <w:rsid w:val="0056424B"/>
    <w:rsid w:val="00565023"/>
    <w:rsid w:val="00575AE4"/>
    <w:rsid w:val="00575C3B"/>
    <w:rsid w:val="00581626"/>
    <w:rsid w:val="005837D1"/>
    <w:rsid w:val="005C04F9"/>
    <w:rsid w:val="005C6A90"/>
    <w:rsid w:val="005D2B79"/>
    <w:rsid w:val="005D54A3"/>
    <w:rsid w:val="005D6812"/>
    <w:rsid w:val="005E0A53"/>
    <w:rsid w:val="005F169D"/>
    <w:rsid w:val="005F6FAA"/>
    <w:rsid w:val="00602225"/>
    <w:rsid w:val="00616DEF"/>
    <w:rsid w:val="00620F33"/>
    <w:rsid w:val="0062157D"/>
    <w:rsid w:val="00627F45"/>
    <w:rsid w:val="00645D27"/>
    <w:rsid w:val="00650380"/>
    <w:rsid w:val="00674348"/>
    <w:rsid w:val="0067638B"/>
    <w:rsid w:val="00683B08"/>
    <w:rsid w:val="006B6867"/>
    <w:rsid w:val="006C2F84"/>
    <w:rsid w:val="006C5C9D"/>
    <w:rsid w:val="006D5748"/>
    <w:rsid w:val="006E5BF7"/>
    <w:rsid w:val="006F354E"/>
    <w:rsid w:val="006F5FCC"/>
    <w:rsid w:val="00702B3D"/>
    <w:rsid w:val="00702C55"/>
    <w:rsid w:val="00706A2B"/>
    <w:rsid w:val="0071330F"/>
    <w:rsid w:val="00717D2C"/>
    <w:rsid w:val="00745AD8"/>
    <w:rsid w:val="00767032"/>
    <w:rsid w:val="007707D0"/>
    <w:rsid w:val="007912CE"/>
    <w:rsid w:val="007921DB"/>
    <w:rsid w:val="00792D58"/>
    <w:rsid w:val="007A7104"/>
    <w:rsid w:val="007D589D"/>
    <w:rsid w:val="007E4C79"/>
    <w:rsid w:val="007F7515"/>
    <w:rsid w:val="00801C5E"/>
    <w:rsid w:val="00815185"/>
    <w:rsid w:val="00817A7D"/>
    <w:rsid w:val="00827344"/>
    <w:rsid w:val="00866F56"/>
    <w:rsid w:val="00893453"/>
    <w:rsid w:val="00895D5F"/>
    <w:rsid w:val="008B3F5D"/>
    <w:rsid w:val="008C4EFA"/>
    <w:rsid w:val="008E47D6"/>
    <w:rsid w:val="00912EAD"/>
    <w:rsid w:val="00914C95"/>
    <w:rsid w:val="0092567F"/>
    <w:rsid w:val="00932606"/>
    <w:rsid w:val="0094172E"/>
    <w:rsid w:val="00942A0B"/>
    <w:rsid w:val="00947938"/>
    <w:rsid w:val="0095099D"/>
    <w:rsid w:val="00973C2C"/>
    <w:rsid w:val="00975566"/>
    <w:rsid w:val="0097765D"/>
    <w:rsid w:val="009B15E9"/>
    <w:rsid w:val="009B3FD1"/>
    <w:rsid w:val="009D3BE1"/>
    <w:rsid w:val="009D6F74"/>
    <w:rsid w:val="009E3AFE"/>
    <w:rsid w:val="00A16644"/>
    <w:rsid w:val="00A60E81"/>
    <w:rsid w:val="00A70A17"/>
    <w:rsid w:val="00A70DFE"/>
    <w:rsid w:val="00A71E32"/>
    <w:rsid w:val="00A77798"/>
    <w:rsid w:val="00AA2EEB"/>
    <w:rsid w:val="00AA7B1C"/>
    <w:rsid w:val="00AB2D06"/>
    <w:rsid w:val="00AC09C6"/>
    <w:rsid w:val="00AD1F45"/>
    <w:rsid w:val="00AD2BC3"/>
    <w:rsid w:val="00AE18BB"/>
    <w:rsid w:val="00AE1B34"/>
    <w:rsid w:val="00AE2D09"/>
    <w:rsid w:val="00B016C1"/>
    <w:rsid w:val="00B20CE4"/>
    <w:rsid w:val="00B55885"/>
    <w:rsid w:val="00B61EE4"/>
    <w:rsid w:val="00B700B6"/>
    <w:rsid w:val="00B70EAE"/>
    <w:rsid w:val="00B91E0C"/>
    <w:rsid w:val="00BC1205"/>
    <w:rsid w:val="00C06284"/>
    <w:rsid w:val="00C111B4"/>
    <w:rsid w:val="00C26F4D"/>
    <w:rsid w:val="00C2743E"/>
    <w:rsid w:val="00C3115F"/>
    <w:rsid w:val="00C4510C"/>
    <w:rsid w:val="00C45856"/>
    <w:rsid w:val="00C7115B"/>
    <w:rsid w:val="00C75DD6"/>
    <w:rsid w:val="00C75E5F"/>
    <w:rsid w:val="00C773D7"/>
    <w:rsid w:val="00C82610"/>
    <w:rsid w:val="00C8465C"/>
    <w:rsid w:val="00CA31A6"/>
    <w:rsid w:val="00CD0A4F"/>
    <w:rsid w:val="00D14111"/>
    <w:rsid w:val="00D2435D"/>
    <w:rsid w:val="00D33151"/>
    <w:rsid w:val="00D34D2E"/>
    <w:rsid w:val="00D7425C"/>
    <w:rsid w:val="00D97DD7"/>
    <w:rsid w:val="00DA04B2"/>
    <w:rsid w:val="00DB3243"/>
    <w:rsid w:val="00DD461C"/>
    <w:rsid w:val="00DE53D8"/>
    <w:rsid w:val="00DF43D1"/>
    <w:rsid w:val="00E15007"/>
    <w:rsid w:val="00E57385"/>
    <w:rsid w:val="00E60B7C"/>
    <w:rsid w:val="00E82D6F"/>
    <w:rsid w:val="00E8409C"/>
    <w:rsid w:val="00E913EF"/>
    <w:rsid w:val="00EB67DF"/>
    <w:rsid w:val="00EE0380"/>
    <w:rsid w:val="00EE36F9"/>
    <w:rsid w:val="00EF1DCB"/>
    <w:rsid w:val="00F6786E"/>
    <w:rsid w:val="00F725A8"/>
    <w:rsid w:val="00F9728F"/>
    <w:rsid w:val="00FA7A58"/>
    <w:rsid w:val="00FB1346"/>
    <w:rsid w:val="00FC459C"/>
    <w:rsid w:val="00FD69B3"/>
    <w:rsid w:val="00FE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078DADCF"/>
  <w15:docId w15:val="{1EEE5FC0-B37A-48FC-9C3C-B52447D0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837D1"/>
    <w:pPr>
      <w:overflowPunct w:val="0"/>
      <w:autoSpaceDE w:val="0"/>
      <w:autoSpaceDN w:val="0"/>
      <w:adjustRightInd w:val="0"/>
    </w:pPr>
    <w:rPr>
      <w:rFonts w:ascii="Arial" w:hAnsi="Arial"/>
    </w:rPr>
  </w:style>
  <w:style w:type="paragraph" w:styleId="Titolo1">
    <w:name w:val="heading 1"/>
    <w:next w:val="Normale"/>
    <w:link w:val="Titolo1Carattere"/>
    <w:uiPriority w:val="9"/>
    <w:qFormat/>
    <w:rsid w:val="00F9728F"/>
    <w:pPr>
      <w:overflowPunct w:val="0"/>
      <w:autoSpaceDE w:val="0"/>
      <w:autoSpaceDN w:val="0"/>
      <w:adjustRightInd w:val="0"/>
      <w:outlineLvl w:val="0"/>
    </w:pPr>
    <w:rPr>
      <w:noProof/>
    </w:rPr>
  </w:style>
  <w:style w:type="paragraph" w:styleId="Titolo2">
    <w:name w:val="heading 2"/>
    <w:next w:val="Normale"/>
    <w:link w:val="Titolo2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1"/>
    </w:pPr>
    <w:rPr>
      <w:noProof/>
    </w:rPr>
  </w:style>
  <w:style w:type="paragraph" w:styleId="Titolo3">
    <w:name w:val="heading 3"/>
    <w:next w:val="Normale"/>
    <w:link w:val="Titolo3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2"/>
    </w:pPr>
    <w:rPr>
      <w:noProof/>
    </w:rPr>
  </w:style>
  <w:style w:type="paragraph" w:styleId="Titolo4">
    <w:name w:val="heading 4"/>
    <w:next w:val="Normale"/>
    <w:link w:val="Titolo4Carattere"/>
    <w:unhideWhenUsed/>
    <w:qFormat/>
    <w:rsid w:val="00F9728F"/>
    <w:pPr>
      <w:overflowPunct w:val="0"/>
      <w:autoSpaceDE w:val="0"/>
      <w:autoSpaceDN w:val="0"/>
      <w:adjustRightInd w:val="0"/>
      <w:outlineLvl w:val="3"/>
    </w:pPr>
    <w:rPr>
      <w:noProof/>
    </w:rPr>
  </w:style>
  <w:style w:type="paragraph" w:styleId="Titolo5">
    <w:name w:val="heading 5"/>
    <w:next w:val="Normale"/>
    <w:link w:val="Titolo5Carattere"/>
    <w:semiHidden/>
    <w:unhideWhenUsed/>
    <w:qFormat/>
    <w:rsid w:val="00F9728F"/>
    <w:pPr>
      <w:overflowPunct w:val="0"/>
      <w:autoSpaceDE w:val="0"/>
      <w:autoSpaceDN w:val="0"/>
      <w:adjustRightInd w:val="0"/>
      <w:outlineLvl w:val="4"/>
    </w:pPr>
    <w:rPr>
      <w:noProof/>
    </w:rPr>
  </w:style>
  <w:style w:type="paragraph" w:styleId="Titolo6">
    <w:name w:val="heading 6"/>
    <w:next w:val="Normale"/>
    <w:link w:val="Titolo6Carattere"/>
    <w:unhideWhenUsed/>
    <w:qFormat/>
    <w:rsid w:val="00F9728F"/>
    <w:pPr>
      <w:overflowPunct w:val="0"/>
      <w:autoSpaceDE w:val="0"/>
      <w:autoSpaceDN w:val="0"/>
      <w:adjustRightInd w:val="0"/>
      <w:outlineLvl w:val="5"/>
    </w:pPr>
    <w:rPr>
      <w:noProof/>
    </w:rPr>
  </w:style>
  <w:style w:type="paragraph" w:styleId="Titolo7">
    <w:name w:val="heading 7"/>
    <w:basedOn w:val="Normale"/>
    <w:next w:val="Normale"/>
    <w:link w:val="Titolo7Carattere"/>
    <w:qFormat/>
    <w:rsid w:val="0071330F"/>
    <w:pPr>
      <w:keepNext/>
      <w:ind w:right="1620"/>
      <w:jc w:val="center"/>
      <w:textAlignment w:val="baseline"/>
      <w:outlineLvl w:val="6"/>
    </w:pPr>
    <w:rPr>
      <w:rFonts w:ascii="Verdana" w:eastAsia="Batang" w:hAnsi="Verdana" w:cs="Arial"/>
      <w:b/>
      <w:bCs/>
      <w:color w:val="808080"/>
    </w:rPr>
  </w:style>
  <w:style w:type="paragraph" w:styleId="Titolo8">
    <w:name w:val="heading 8"/>
    <w:basedOn w:val="Normale"/>
    <w:next w:val="Normale"/>
    <w:link w:val="Titolo8Carattere"/>
    <w:qFormat/>
    <w:rsid w:val="0071330F"/>
    <w:pPr>
      <w:keepNext/>
      <w:ind w:right="1620"/>
      <w:jc w:val="center"/>
      <w:textAlignment w:val="baseline"/>
      <w:outlineLvl w:val="7"/>
    </w:pPr>
    <w:rPr>
      <w:rFonts w:ascii="Verdana" w:eastAsia="Batang" w:hAnsi="Verdana" w:cs="Arial"/>
      <w:color w:val="808080"/>
    </w:rPr>
  </w:style>
  <w:style w:type="paragraph" w:styleId="Titolo9">
    <w:name w:val="heading 9"/>
    <w:next w:val="Normale"/>
    <w:link w:val="Titolo9Carattere"/>
    <w:unhideWhenUsed/>
    <w:qFormat/>
    <w:rsid w:val="00F9728F"/>
    <w:pPr>
      <w:overflowPunct w:val="0"/>
      <w:autoSpaceDE w:val="0"/>
      <w:autoSpaceDN w:val="0"/>
      <w:adjustRightInd w:val="0"/>
      <w:outlineLvl w:val="8"/>
    </w:pPr>
    <w:rPr>
      <w:noProof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9728F"/>
    <w:rPr>
      <w:noProof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semiHidden/>
    <w:rsid w:val="00F9728F"/>
    <w:rPr>
      <w:noProof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728F"/>
    <w:rPr>
      <w:noProof/>
      <w:lang w:val="it-IT" w:eastAsia="it-IT" w:bidi="ar-SA"/>
    </w:rPr>
  </w:style>
  <w:style w:type="character" w:customStyle="1" w:styleId="Titolo4Carattere">
    <w:name w:val="Titolo 4 Carattere"/>
    <w:basedOn w:val="Carpredefinitoparagrafo"/>
    <w:link w:val="Titolo4"/>
    <w:rsid w:val="00F9728F"/>
    <w:rPr>
      <w:noProof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semiHidden/>
    <w:rsid w:val="00F9728F"/>
    <w:rPr>
      <w:noProof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F9728F"/>
    <w:rPr>
      <w:noProof/>
      <w:lang w:val="it-IT" w:eastAsia="it-IT" w:bidi="ar-SA"/>
    </w:rPr>
  </w:style>
  <w:style w:type="character" w:customStyle="1" w:styleId="Titolo7Carattere">
    <w:name w:val="Titolo 7 Carattere"/>
    <w:basedOn w:val="Carpredefinitoparagrafo"/>
    <w:link w:val="Titolo7"/>
    <w:rsid w:val="00F9728F"/>
    <w:rPr>
      <w:rFonts w:ascii="Verdana" w:eastAsia="Batang" w:hAnsi="Verdana" w:cs="Arial"/>
      <w:b/>
      <w:bCs/>
      <w:color w:val="808080"/>
      <w:sz w:val="24"/>
    </w:rPr>
  </w:style>
  <w:style w:type="character" w:customStyle="1" w:styleId="Titolo8Carattere">
    <w:name w:val="Titolo 8 Carattere"/>
    <w:basedOn w:val="Carpredefinitoparagrafo"/>
    <w:link w:val="Titolo8"/>
    <w:rsid w:val="00F9728F"/>
    <w:rPr>
      <w:rFonts w:ascii="Verdana" w:eastAsia="Batang" w:hAnsi="Verdana" w:cs="Arial"/>
      <w:color w:val="808080"/>
      <w:sz w:val="24"/>
    </w:rPr>
  </w:style>
  <w:style w:type="character" w:customStyle="1" w:styleId="Titolo9Carattere">
    <w:name w:val="Titolo 9 Carattere"/>
    <w:basedOn w:val="Carpredefinitoparagrafo"/>
    <w:link w:val="Titolo9"/>
    <w:rsid w:val="00F9728F"/>
    <w:rPr>
      <w:noProof/>
      <w:lang w:val="it-IT" w:eastAsia="it-IT" w:bidi="ar-SA"/>
    </w:rPr>
  </w:style>
  <w:style w:type="paragraph" w:styleId="Testodelblocco">
    <w:name w:val="Block Text"/>
    <w:basedOn w:val="Normale"/>
    <w:rsid w:val="0071330F"/>
    <w:pPr>
      <w:tabs>
        <w:tab w:val="left" w:pos="8280"/>
        <w:tab w:val="left" w:pos="8820"/>
      </w:tabs>
      <w:ind w:left="2832" w:right="998" w:firstLine="708"/>
    </w:pPr>
    <w:rPr>
      <w:rFonts w:ascii="Verdana" w:eastAsia="Batang" w:hAnsi="Verdana" w:cs="Arial"/>
    </w:rPr>
  </w:style>
  <w:style w:type="paragraph" w:styleId="Intestazione">
    <w:name w:val="header"/>
    <w:basedOn w:val="Normale"/>
    <w:rsid w:val="007133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133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28F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71330F"/>
    <w:pPr>
      <w:ind w:right="720"/>
      <w:jc w:val="center"/>
    </w:pPr>
    <w:rPr>
      <w:rFonts w:ascii="Verdana" w:eastAsia="Batang" w:hAnsi="Verdan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9728F"/>
    <w:rPr>
      <w:rFonts w:ascii="Verdana" w:eastAsia="Batang" w:hAnsi="Verdana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1330F"/>
    <w:pPr>
      <w:tabs>
        <w:tab w:val="left" w:pos="0"/>
      </w:tabs>
      <w:ind w:right="6938" w:firstLine="12"/>
    </w:pPr>
    <w:rPr>
      <w:rFonts w:ascii="Verdana" w:eastAsia="Batang" w:hAnsi="Verdana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28F"/>
    <w:rPr>
      <w:rFonts w:ascii="Verdana" w:eastAsia="Batang" w:hAnsi="Verdana" w:cs="Arial"/>
      <w:szCs w:val="24"/>
    </w:rPr>
  </w:style>
  <w:style w:type="character" w:styleId="Collegamentoipertestuale">
    <w:name w:val="Hyperlink"/>
    <w:basedOn w:val="Carpredefinitoparagrafo"/>
    <w:unhideWhenUsed/>
    <w:rsid w:val="00F9728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F9728F"/>
    <w:rPr>
      <w:color w:val="800080"/>
      <w:u w:val="single"/>
    </w:rPr>
  </w:style>
  <w:style w:type="paragraph" w:styleId="Testocommento">
    <w:name w:val="annotation text"/>
    <w:basedOn w:val="Normale"/>
    <w:link w:val="TestocommentoCarattere"/>
    <w:unhideWhenUsed/>
    <w:rsid w:val="00F9728F"/>
  </w:style>
  <w:style w:type="character" w:customStyle="1" w:styleId="TestocommentoCarattere">
    <w:name w:val="Testo commento Carattere"/>
    <w:basedOn w:val="Carpredefinitoparagrafo"/>
    <w:link w:val="Testocommento"/>
    <w:rsid w:val="00F9728F"/>
    <w:rPr>
      <w:rFonts w:ascii="Arial" w:hAnsi="Arial"/>
      <w:noProof/>
    </w:rPr>
  </w:style>
  <w:style w:type="paragraph" w:styleId="Testonotadichiusura">
    <w:name w:val="endnote text"/>
    <w:basedOn w:val="Normale"/>
    <w:link w:val="TestonotadichiusuraCarattere"/>
    <w:unhideWhenUsed/>
    <w:rsid w:val="00F9728F"/>
    <w:pPr>
      <w:widowControl w:val="0"/>
    </w:pPr>
  </w:style>
  <w:style w:type="character" w:customStyle="1" w:styleId="TestonotadichiusuraCarattere">
    <w:name w:val="Testo nota di chiusura Carattere"/>
    <w:basedOn w:val="Carpredefinitoparagrafo"/>
    <w:link w:val="Testonotadichiusura"/>
    <w:rsid w:val="00F9728F"/>
    <w:rPr>
      <w:rFonts w:ascii="Arial" w:hAnsi="Arial"/>
    </w:rPr>
  </w:style>
  <w:style w:type="paragraph" w:styleId="Titolo">
    <w:name w:val="Title"/>
    <w:basedOn w:val="Normale"/>
    <w:link w:val="TitoloCarattere"/>
    <w:qFormat/>
    <w:rsid w:val="00F9728F"/>
    <w:pPr>
      <w:widowControl w:val="0"/>
      <w:spacing w:line="-218" w:lineRule="auto"/>
      <w:jc w:val="center"/>
    </w:pPr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F9728F"/>
    <w:rPr>
      <w:rFonts w:ascii="Arial" w:hAnsi="Arial"/>
      <w:sz w:val="24"/>
    </w:rPr>
  </w:style>
  <w:style w:type="paragraph" w:styleId="Sottotitolo">
    <w:name w:val="Subtitle"/>
    <w:basedOn w:val="Normale"/>
    <w:link w:val="SottotitoloCarattere"/>
    <w:qFormat/>
    <w:rsid w:val="00F9728F"/>
    <w:pPr>
      <w:widowControl w:val="0"/>
      <w:spacing w:before="859" w:line="-218" w:lineRule="auto"/>
      <w:jc w:val="center"/>
    </w:pPr>
    <w:rPr>
      <w:b/>
      <w:i/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F9728F"/>
    <w:rPr>
      <w:rFonts w:ascii="Arial" w:hAnsi="Arial"/>
      <w:b/>
      <w:i/>
      <w:sz w:val="24"/>
    </w:rPr>
  </w:style>
  <w:style w:type="paragraph" w:styleId="Corpodeltesto2">
    <w:name w:val="Body Text 2"/>
    <w:basedOn w:val="Normale"/>
    <w:link w:val="Corpodeltesto2Carattere"/>
    <w:unhideWhenUsed/>
    <w:rsid w:val="00F9728F"/>
    <w:pPr>
      <w:widowControl w:val="0"/>
    </w:pPr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F9728F"/>
    <w:rPr>
      <w:rFonts w:ascii="Arial" w:hAnsi="Arial"/>
      <w:i/>
      <w:iCs/>
    </w:rPr>
  </w:style>
  <w:style w:type="paragraph" w:styleId="Corpodeltesto3">
    <w:name w:val="Body Text 3"/>
    <w:basedOn w:val="Normale"/>
    <w:link w:val="Corpodeltesto3Carattere"/>
    <w:unhideWhenUsed/>
    <w:rsid w:val="00F9728F"/>
    <w:pPr>
      <w:widowControl w:val="0"/>
      <w:overflowPunct/>
      <w:spacing w:before="758"/>
      <w:jc w:val="both"/>
    </w:pPr>
    <w:rPr>
      <w:rFonts w:cs="Arial"/>
    </w:rPr>
  </w:style>
  <w:style w:type="character" w:customStyle="1" w:styleId="Corpodeltesto3Carattere">
    <w:name w:val="Corpo del testo 3 Carattere"/>
    <w:basedOn w:val="Carpredefinitoparagrafo"/>
    <w:link w:val="Corpodeltesto3"/>
    <w:rsid w:val="00F9728F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nhideWhenUsed/>
    <w:rsid w:val="00F9728F"/>
    <w:pPr>
      <w:widowControl w:val="0"/>
      <w:ind w:left="360"/>
      <w:jc w:val="both"/>
    </w:pPr>
    <w:rPr>
      <w:i/>
      <w:i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28F"/>
    <w:rPr>
      <w:rFonts w:ascii="Arial" w:hAnsi="Arial"/>
      <w:i/>
      <w:iCs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F972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9728F"/>
    <w:rPr>
      <w:rFonts w:ascii="Arial" w:hAnsi="Arial"/>
      <w:b/>
      <w:bCs/>
      <w:noProof/>
    </w:rPr>
  </w:style>
  <w:style w:type="paragraph" w:styleId="Testofumetto">
    <w:name w:val="Balloon Text"/>
    <w:basedOn w:val="Normale"/>
    <w:link w:val="TestofumettoCarattere"/>
    <w:unhideWhenUsed/>
    <w:rsid w:val="00F97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9728F"/>
    <w:rPr>
      <w:rFonts w:ascii="Tahoma" w:hAnsi="Tahoma" w:cs="Tahoma"/>
      <w:noProof/>
      <w:sz w:val="16"/>
      <w:szCs w:val="16"/>
    </w:rPr>
  </w:style>
  <w:style w:type="paragraph" w:customStyle="1" w:styleId="Corpodeltesto31">
    <w:name w:val="Corpo del testo 31"/>
    <w:basedOn w:val="Normale"/>
    <w:rsid w:val="00F9728F"/>
    <w:pPr>
      <w:widowControl w:val="0"/>
      <w:spacing w:before="758"/>
      <w:jc w:val="both"/>
    </w:pPr>
  </w:style>
  <w:style w:type="paragraph" w:customStyle="1" w:styleId="Corpodeltesto21">
    <w:name w:val="Corpo del testo 21"/>
    <w:basedOn w:val="Normale"/>
    <w:rsid w:val="00F9728F"/>
    <w:pPr>
      <w:widowControl w:val="0"/>
      <w:tabs>
        <w:tab w:val="left" w:pos="720"/>
      </w:tabs>
      <w:jc w:val="both"/>
    </w:pPr>
    <w:rPr>
      <w:b/>
      <w:i/>
    </w:rPr>
  </w:style>
  <w:style w:type="paragraph" w:customStyle="1" w:styleId="BodyText21">
    <w:name w:val="Body Text 21"/>
    <w:basedOn w:val="Normale"/>
    <w:rsid w:val="00F9728F"/>
    <w:pPr>
      <w:widowControl w:val="0"/>
      <w:jc w:val="both"/>
    </w:pPr>
    <w:rPr>
      <w:b/>
    </w:rPr>
  </w:style>
  <w:style w:type="character" w:styleId="Rimandocommento">
    <w:name w:val="annotation reference"/>
    <w:basedOn w:val="Carpredefinitoparagrafo"/>
    <w:unhideWhenUsed/>
    <w:rsid w:val="00F9728F"/>
    <w:rPr>
      <w:sz w:val="16"/>
      <w:szCs w:val="16"/>
    </w:rPr>
  </w:style>
  <w:style w:type="character" w:customStyle="1" w:styleId="Collegamentoipertestuale1">
    <w:name w:val="Collegamento ipertestuale1"/>
    <w:basedOn w:val="Carpredefinitoparagrafo"/>
    <w:rsid w:val="00F9728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AE2D09"/>
    <w:pPr>
      <w:widowControl w:val="0"/>
      <w:overflowPunct/>
      <w:adjustRightInd/>
      <w:ind w:left="913" w:hanging="361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4">
    <w:name w:val="Table Normal4"/>
    <w:uiPriority w:val="2"/>
    <w:semiHidden/>
    <w:unhideWhenUsed/>
    <w:qFormat/>
    <w:rsid w:val="00AE2D0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i-provider">
    <w:name w:val="ui-provider"/>
    <w:basedOn w:val="Carpredefinitoparagrafo"/>
    <w:rsid w:val="00526C9F"/>
  </w:style>
  <w:style w:type="character" w:styleId="Enfasigrassetto">
    <w:name w:val="Strong"/>
    <w:basedOn w:val="Carpredefinitoparagrafo"/>
    <w:uiPriority w:val="22"/>
    <w:qFormat/>
    <w:rsid w:val="00526C9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3EF"/>
    <w:rPr>
      <w:color w:val="605E5C"/>
      <w:shd w:val="clear" w:color="auto" w:fill="E1DFDD"/>
    </w:rPr>
  </w:style>
  <w:style w:type="paragraph" w:customStyle="1" w:styleId="Default">
    <w:name w:val="Default"/>
    <w:rsid w:val="0005126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3070AE"/>
    <w:pPr>
      <w:widowControl w:val="0"/>
      <w:autoSpaceDE w:val="0"/>
      <w:autoSpaceDN w:val="0"/>
    </w:pPr>
    <w:rPr>
      <w:rFonts w:asciiTheme="minorHAnsi" w:hAnsi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070A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3070AE"/>
    <w:pPr>
      <w:widowControl/>
      <w:numPr>
        <w:numId w:val="10"/>
      </w:numPr>
      <w:autoSpaceDE/>
      <w:autoSpaceDN/>
      <w:spacing w:after="240"/>
      <w:contextualSpacing/>
      <w:jc w:val="both"/>
    </w:pPr>
    <w:rPr>
      <w:rFonts w:eastAsia="Times New Roman" w:cs="Times New Roman"/>
    </w:rPr>
  </w:style>
  <w:style w:type="character" w:customStyle="1" w:styleId="CommaCarattere">
    <w:name w:val="Comma Carattere"/>
    <w:basedOn w:val="Carpredefinitoparagrafo"/>
    <w:link w:val="Comma"/>
    <w:rsid w:val="003070AE"/>
    <w:rPr>
      <w:rFonts w:ascii="Calibri" w:hAnsi="Calibri"/>
      <w:sz w:val="22"/>
      <w:szCs w:val="22"/>
      <w:lang w:eastAsia="en-US"/>
    </w:rPr>
  </w:style>
  <w:style w:type="paragraph" w:customStyle="1" w:styleId="sche3">
    <w:name w:val="sche_3"/>
    <w:rsid w:val="003070AE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40E98"/>
    <w:pPr>
      <w:widowControl w:val="0"/>
      <w:overflowPunct/>
      <w:adjustRightInd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">
    <w:name w:val="TableGrid"/>
    <w:rsid w:val="004A2DC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li\Nuovo%20modello%20intestat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6B116-3D90-4485-A6B1-940AC2D5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Nuovo modello intestato.dotx</Template>
  <TotalTime>169</TotalTime>
  <Pages>5</Pages>
  <Words>1909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36</cp:revision>
  <cp:lastPrinted>2024-05-10T07:22:00Z</cp:lastPrinted>
  <dcterms:created xsi:type="dcterms:W3CDTF">2025-03-25T06:48:00Z</dcterms:created>
  <dcterms:modified xsi:type="dcterms:W3CDTF">2026-05-08T10:46:00Z</dcterms:modified>
</cp:coreProperties>
</file>